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17BBC" w14:textId="649F3F2E" w:rsidR="007377EC" w:rsidRPr="00EF2D90" w:rsidRDefault="000800F3" w:rsidP="007377EC">
      <w:pPr>
        <w:keepLines w:val="0"/>
        <w:spacing w:after="280" w:line="300" w:lineRule="exact"/>
        <w:contextualSpacing/>
        <w:rPr>
          <w:rFonts w:ascii="Vitesco Heavy" w:eastAsia="SimSun" w:hAnsi="Vitesco Heavy" w:cs="Times New Roman"/>
          <w:spacing w:val="4"/>
          <w:sz w:val="24"/>
          <w:szCs w:val="24"/>
          <w:lang w:val="de-DE" w:eastAsia="zh-CN"/>
        </w:rPr>
      </w:pPr>
      <w:bookmarkStart w:id="0" w:name="_Hlk112665913"/>
      <w:r w:rsidRPr="39EC7EC9">
        <w:rPr>
          <w:rFonts w:ascii="Vitesco Heavy" w:eastAsia="SimSun" w:hAnsi="Vitesco Heavy" w:cs="Times New Roman"/>
          <w:spacing w:val="4"/>
          <w:sz w:val="24"/>
          <w:szCs w:val="24"/>
          <w:lang w:val="de-DE" w:eastAsia="zh-CN"/>
        </w:rPr>
        <w:t>Vitesco Technologies</w:t>
      </w:r>
      <w:r w:rsidR="00C7323D" w:rsidRPr="39EC7EC9">
        <w:rPr>
          <w:rFonts w:ascii="Vitesco Heavy" w:eastAsia="SimSun" w:hAnsi="Vitesco Heavy" w:cs="Times New Roman"/>
          <w:spacing w:val="4"/>
          <w:sz w:val="24"/>
          <w:szCs w:val="24"/>
          <w:lang w:val="de-DE" w:eastAsia="zh-CN"/>
        </w:rPr>
        <w:t xml:space="preserve"> </w:t>
      </w:r>
      <w:r w:rsidR="002107A5" w:rsidRPr="39EC7EC9">
        <w:rPr>
          <w:rFonts w:ascii="Vitesco Heavy" w:eastAsia="SimSun" w:hAnsi="Vitesco Heavy" w:cs="Times New Roman"/>
          <w:spacing w:val="4"/>
          <w:sz w:val="24"/>
          <w:szCs w:val="24"/>
          <w:lang w:val="de-DE" w:eastAsia="zh-CN"/>
        </w:rPr>
        <w:t xml:space="preserve">Regensburg </w:t>
      </w:r>
      <w:r w:rsidR="00C7323D" w:rsidRPr="39EC7EC9">
        <w:rPr>
          <w:rFonts w:ascii="Vitesco Heavy" w:eastAsia="SimSun" w:hAnsi="Vitesco Heavy" w:cs="Times New Roman"/>
          <w:spacing w:val="4"/>
          <w:sz w:val="24"/>
          <w:szCs w:val="24"/>
          <w:lang w:val="de-DE" w:eastAsia="zh-CN"/>
        </w:rPr>
        <w:t xml:space="preserve">feiert </w:t>
      </w:r>
      <w:r w:rsidR="00E3691D" w:rsidRPr="39EC7EC9">
        <w:rPr>
          <w:rFonts w:ascii="Vitesco Heavy" w:eastAsia="SimSun" w:hAnsi="Vitesco Heavy" w:cs="Times New Roman"/>
          <w:spacing w:val="4"/>
          <w:sz w:val="24"/>
          <w:szCs w:val="24"/>
          <w:lang w:val="de-DE" w:eastAsia="zh-CN"/>
        </w:rPr>
        <w:t>seine e</w:t>
      </w:r>
      <w:r w:rsidR="00C7323D" w:rsidRPr="39EC7EC9">
        <w:rPr>
          <w:rFonts w:ascii="Vitesco Heavy" w:eastAsia="SimSun" w:hAnsi="Vitesco Heavy" w:cs="Times New Roman"/>
          <w:spacing w:val="4"/>
          <w:sz w:val="24"/>
          <w:szCs w:val="24"/>
          <w:lang w:val="de-DE" w:eastAsia="zh-CN"/>
        </w:rPr>
        <w:t>rfolg</w:t>
      </w:r>
      <w:r w:rsidR="00E3691D" w:rsidRPr="39EC7EC9">
        <w:rPr>
          <w:rFonts w:ascii="Vitesco Heavy" w:eastAsia="SimSun" w:hAnsi="Vitesco Heavy" w:cs="Times New Roman"/>
          <w:spacing w:val="4"/>
          <w:sz w:val="24"/>
          <w:szCs w:val="24"/>
          <w:lang w:val="de-DE" w:eastAsia="zh-CN"/>
        </w:rPr>
        <w:t>reichen</w:t>
      </w:r>
      <w:r w:rsidR="00C7323D" w:rsidRPr="39EC7EC9">
        <w:rPr>
          <w:rFonts w:ascii="Vitesco Heavy" w:eastAsia="SimSun" w:hAnsi="Vitesco Heavy" w:cs="Times New Roman"/>
          <w:spacing w:val="4"/>
          <w:sz w:val="24"/>
          <w:szCs w:val="24"/>
          <w:lang w:val="de-DE" w:eastAsia="zh-CN"/>
        </w:rPr>
        <w:t xml:space="preserve"> </w:t>
      </w:r>
      <w:r w:rsidR="008A1470" w:rsidRPr="39EC7EC9">
        <w:rPr>
          <w:rFonts w:ascii="Vitesco Heavy" w:eastAsia="SimSun" w:hAnsi="Vitesco Heavy" w:cs="Times New Roman"/>
          <w:spacing w:val="4"/>
          <w:sz w:val="24"/>
          <w:szCs w:val="24"/>
          <w:lang w:val="de-DE" w:eastAsia="zh-CN"/>
        </w:rPr>
        <w:t xml:space="preserve">Absolventen </w:t>
      </w:r>
      <w:r w:rsidR="00C77068" w:rsidRPr="39EC7EC9">
        <w:rPr>
          <w:rFonts w:ascii="Vitesco Heavy" w:eastAsia="SimSun" w:hAnsi="Vitesco Heavy" w:cs="Times New Roman"/>
          <w:spacing w:val="4"/>
          <w:sz w:val="24"/>
          <w:szCs w:val="24"/>
          <w:lang w:val="de-DE" w:eastAsia="zh-CN"/>
        </w:rPr>
        <w:t>und Absolventinnen</w:t>
      </w:r>
    </w:p>
    <w:p w14:paraId="0A9E1857" w14:textId="77777777" w:rsidR="00BE690E" w:rsidRPr="009A267D" w:rsidRDefault="00BE690E" w:rsidP="00BE690E">
      <w:pPr>
        <w:pStyle w:val="Intro"/>
        <w:rPr>
          <w:rFonts w:ascii="Vitesco" w:hAnsi="Vitesco" w:cs="Vitesco"/>
        </w:rPr>
      </w:pPr>
      <w:r w:rsidRPr="009A267D">
        <w:rPr>
          <w:rFonts w:ascii="Vitesco" w:hAnsi="Vitesco" w:cs="Vitesco"/>
          <w:bCs/>
        </w:rPr>
        <w:t xml:space="preserve">Erfolgreiche </w:t>
      </w:r>
      <w:r w:rsidRPr="009A267D">
        <w:rPr>
          <w:rFonts w:ascii="Vitesco" w:hAnsi="Vitesco" w:cs="Vitesco"/>
        </w:rPr>
        <w:t>Frauen</w:t>
      </w:r>
      <w:r w:rsidRPr="009A267D">
        <w:rPr>
          <w:rFonts w:ascii="Vitesco" w:hAnsi="Vitesco" w:cs="Vitesco"/>
          <w:bCs/>
        </w:rPr>
        <w:t>-Förderung</w:t>
      </w:r>
      <w:r w:rsidRPr="009A267D">
        <w:rPr>
          <w:rFonts w:ascii="Vitesco" w:hAnsi="Vitesco" w:cs="Vitesco"/>
        </w:rPr>
        <w:t xml:space="preserve">: </w:t>
      </w:r>
      <w:r w:rsidRPr="009A267D">
        <w:rPr>
          <w:rFonts w:ascii="Vitesco" w:hAnsi="Vitesco" w:cs="Vitesco"/>
          <w:bCs/>
        </w:rPr>
        <w:t xml:space="preserve">die </w:t>
      </w:r>
      <w:r w:rsidRPr="009A267D">
        <w:rPr>
          <w:rFonts w:ascii="Vitesco" w:hAnsi="Vitesco" w:cs="Vitesco"/>
        </w:rPr>
        <w:t>Hälfte der weiblichen Absolventen ha</w:t>
      </w:r>
      <w:r w:rsidRPr="009A267D">
        <w:rPr>
          <w:rFonts w:ascii="Vitesco" w:hAnsi="Vitesco" w:cs="Vitesco"/>
          <w:bCs/>
        </w:rPr>
        <w:t xml:space="preserve">t </w:t>
      </w:r>
      <w:r w:rsidRPr="009A267D">
        <w:rPr>
          <w:rFonts w:ascii="Vitesco" w:hAnsi="Vitesco" w:cs="Vitesco"/>
        </w:rPr>
        <w:t>Beruf im Mint-Bereich ergriffen</w:t>
      </w:r>
    </w:p>
    <w:p w14:paraId="6E1885CA" w14:textId="77777777" w:rsidR="00BE690E" w:rsidRPr="009A267D" w:rsidRDefault="00BE690E" w:rsidP="00BE690E">
      <w:pPr>
        <w:pStyle w:val="Intro"/>
        <w:rPr>
          <w:rFonts w:ascii="Vitesco" w:hAnsi="Vitesco" w:cs="Vitesco"/>
          <w:bCs/>
        </w:rPr>
      </w:pPr>
      <w:r w:rsidRPr="009A267D">
        <w:rPr>
          <w:rFonts w:ascii="Vitesco" w:hAnsi="Vitesco" w:cs="Vitesco"/>
        </w:rPr>
        <w:t xml:space="preserve">Industriekauffrau mit Fremdsprachenkorrespondenz ist </w:t>
      </w:r>
      <w:r w:rsidRPr="009A267D">
        <w:rPr>
          <w:rFonts w:ascii="Vitesco" w:hAnsi="Vitesco" w:cs="Vitesco"/>
          <w:bCs/>
        </w:rPr>
        <w:t>„</w:t>
      </w:r>
      <w:r w:rsidRPr="009A267D">
        <w:rPr>
          <w:rFonts w:ascii="Vitesco" w:hAnsi="Vitesco" w:cs="Vitesco"/>
        </w:rPr>
        <w:t>Kammerbeste</w:t>
      </w:r>
      <w:r w:rsidRPr="009A267D">
        <w:rPr>
          <w:rFonts w:ascii="Vitesco" w:hAnsi="Vitesco" w:cs="Vitesco"/>
          <w:bCs/>
        </w:rPr>
        <w:t>“</w:t>
      </w:r>
      <w:r w:rsidRPr="009A267D">
        <w:rPr>
          <w:rFonts w:ascii="Vitesco" w:hAnsi="Vitesco" w:cs="Vitesco"/>
        </w:rPr>
        <w:t xml:space="preserve"> der IHK Regensburg und Kelheim</w:t>
      </w:r>
    </w:p>
    <w:p w14:paraId="3DD17B76" w14:textId="77777777" w:rsidR="00BE690E" w:rsidRPr="009A267D" w:rsidRDefault="00BE690E" w:rsidP="00BE690E">
      <w:pPr>
        <w:pStyle w:val="Intro"/>
        <w:rPr>
          <w:rFonts w:ascii="Vitesco" w:hAnsi="Vitesco" w:cs="Vitesco"/>
        </w:rPr>
      </w:pPr>
      <w:r w:rsidRPr="009A267D">
        <w:rPr>
          <w:rFonts w:ascii="Vitesco" w:hAnsi="Vitesco" w:cs="Vitesco"/>
        </w:rPr>
        <w:t xml:space="preserve">Alle Absolventinnen und Absolventen erhalten Übernahmeangebot am Standort </w:t>
      </w:r>
    </w:p>
    <w:p w14:paraId="653339BA" w14:textId="25481A89" w:rsidR="007377EC" w:rsidRPr="002107A5" w:rsidRDefault="007377EC" w:rsidP="00DF7202">
      <w:pPr>
        <w:pStyle w:val="05-BulletPoints"/>
        <w:numPr>
          <w:ilvl w:val="0"/>
          <w:numId w:val="0"/>
        </w:numPr>
        <w:spacing w:after="0" w:line="276" w:lineRule="auto"/>
        <w:ind w:left="777"/>
        <w:rPr>
          <w:b/>
          <w:bCs/>
          <w:sz w:val="21"/>
          <w:szCs w:val="21"/>
        </w:rPr>
      </w:pPr>
    </w:p>
    <w:p w14:paraId="7E317E60" w14:textId="3E751C8D" w:rsidR="005657FA" w:rsidRDefault="007377EC">
      <w:pPr>
        <w:spacing w:line="300" w:lineRule="exact"/>
        <w:rPr>
          <w:rFonts w:ascii="Vitesco" w:eastAsia="SimSun" w:hAnsi="Vitesco" w:cs="Times New Roman"/>
          <w:spacing w:val="5"/>
          <w:sz w:val="21"/>
          <w:szCs w:val="21"/>
          <w:lang w:val="de-DE" w:eastAsia="zh-CN"/>
        </w:rPr>
      </w:pPr>
      <w:r w:rsidRPr="31BD4C11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Regensburg, </w:t>
      </w:r>
      <w:r w:rsidR="00EE11A9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9</w:t>
      </w:r>
      <w:r w:rsidRPr="31BD4C11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. September 2022. Vitesco Technologies, ein führender internationaler </w:t>
      </w:r>
      <w:r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Anbieter</w:t>
      </w:r>
      <w:r w:rsidRPr="31BD4C11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 von modernen</w:t>
      </w:r>
      <w:r w:rsidR="00EE62CA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 </w:t>
      </w:r>
      <w:r w:rsidRPr="31BD4C11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Antriebs</w:t>
      </w:r>
      <w:r w:rsidR="00D71C29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-</w:t>
      </w:r>
      <w:r w:rsidRPr="31BD4C11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technologien und </w:t>
      </w:r>
      <w:r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Lösungen für die </w:t>
      </w:r>
      <w:r w:rsidRPr="31BD4C11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E</w:t>
      </w:r>
      <w:r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-Mobilität</w:t>
      </w:r>
      <w:r w:rsidRPr="31BD4C11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, </w:t>
      </w:r>
      <w:r w:rsidR="008D402E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hat </w:t>
      </w:r>
      <w:r w:rsidR="003843DF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gestern</w:t>
      </w:r>
      <w:r w:rsidR="00DF7202" w:rsidDel="00232615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 </w:t>
      </w:r>
      <w:r w:rsidR="00232615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den erfolgreichen </w:t>
      </w:r>
      <w:r w:rsidR="00B07B78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Ausbildungs- und Studienabschluss </w:t>
      </w:r>
      <w:r w:rsidR="00232615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von 1</w:t>
      </w:r>
      <w:r w:rsidR="00771D1C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4</w:t>
      </w:r>
      <w:r w:rsidR="00232615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 Nachwuchskräften a</w:t>
      </w:r>
      <w:r w:rsidR="00EC3D44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n seinem</w:t>
      </w:r>
      <w:r w:rsidR="00232615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 Hauptsitz</w:t>
      </w:r>
      <w:r w:rsidR="007451B1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 </w:t>
      </w:r>
      <w:r w:rsidR="00EC3D44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in </w:t>
      </w:r>
      <w:r w:rsidR="007451B1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Regensburg</w:t>
      </w:r>
      <w:r w:rsidR="00EC3D44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 gefeiert</w:t>
      </w:r>
      <w:r w:rsidR="00B07B78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.</w:t>
      </w:r>
      <w:r w:rsidRPr="31BD4C11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 </w:t>
      </w:r>
      <w:r w:rsidR="007A1AC1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Von den </w:t>
      </w:r>
      <w:r w:rsidR="00574390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sieben</w:t>
      </w:r>
      <w:r w:rsidR="007A1AC1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 </w:t>
      </w:r>
      <w:r w:rsidR="00D153A2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Frauen und </w:t>
      </w:r>
      <w:r w:rsidR="00574390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sieben</w:t>
      </w:r>
      <w:r w:rsidR="00B141BD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 </w:t>
      </w:r>
      <w:r w:rsidR="00D153A2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Männern </w:t>
      </w:r>
      <w:r w:rsidR="00D03EE5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haben</w:t>
      </w:r>
      <w:r w:rsidR="00966A2D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 </w:t>
      </w:r>
      <w:r w:rsidR="00574390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gut die Hälfte </w:t>
      </w:r>
      <w:r w:rsidR="00153434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ein</w:t>
      </w:r>
      <w:r w:rsidR="00D03EE5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e klassische Berufsausbildung </w:t>
      </w:r>
      <w:r w:rsidR="006515A8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absolviert, </w:t>
      </w:r>
      <w:r w:rsidR="00E954F5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alle anderen</w:t>
      </w:r>
      <w:r w:rsidR="008A5402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 ein</w:t>
      </w:r>
      <w:r w:rsidR="00DF7202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 d</w:t>
      </w:r>
      <w:r w:rsidR="00D03EE5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uales </w:t>
      </w:r>
      <w:r w:rsidR="00153434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Studium.</w:t>
      </w:r>
      <w:r w:rsidR="00E43CCD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 Drei der</w:t>
      </w:r>
      <w:r w:rsidR="00E43CCD" w:rsidDel="008A5402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 </w:t>
      </w:r>
      <w:r w:rsidR="008A5402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Bachelorabsolventen </w:t>
      </w:r>
      <w:r w:rsidR="00E43CCD" w:rsidDel="000F5AB3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starten </w:t>
      </w:r>
      <w:r w:rsidR="008A5402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direkt </w:t>
      </w:r>
      <w:r w:rsidR="003E1740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im Anschluss </w:t>
      </w:r>
      <w:r w:rsidR="000F5AB3" w:rsidRPr="39EC7EC9">
        <w:rPr>
          <w:rFonts w:ascii="Vitesco" w:eastAsia="SimSun" w:hAnsi="Vitesco" w:cs="Times New Roman"/>
          <w:sz w:val="21"/>
          <w:szCs w:val="21"/>
          <w:lang w:val="de-DE" w:eastAsia="zh-CN"/>
        </w:rPr>
        <w:t xml:space="preserve">in ihr </w:t>
      </w:r>
      <w:r w:rsidR="00E43CCD" w:rsidRPr="39EC7EC9">
        <w:rPr>
          <w:rFonts w:ascii="Vitesco" w:eastAsia="SimSun" w:hAnsi="Vitesco" w:cs="Times New Roman"/>
          <w:sz w:val="21"/>
          <w:szCs w:val="21"/>
          <w:lang w:val="de-DE" w:eastAsia="zh-CN"/>
        </w:rPr>
        <w:t>Masterstudium</w:t>
      </w:r>
      <w:r w:rsidR="00DF50C3" w:rsidRPr="39EC7EC9">
        <w:rPr>
          <w:rFonts w:ascii="Vitesco" w:eastAsia="SimSun" w:hAnsi="Vitesco" w:cs="Times New Roman"/>
          <w:sz w:val="21"/>
          <w:szCs w:val="21"/>
          <w:lang w:val="de-DE" w:eastAsia="zh-CN"/>
        </w:rPr>
        <w:t xml:space="preserve"> –</w:t>
      </w:r>
      <w:r w:rsidR="007360EB" w:rsidRPr="39EC7EC9">
        <w:rPr>
          <w:rFonts w:ascii="Vitesco" w:eastAsia="SimSun" w:hAnsi="Vitesco" w:cs="Times New Roman"/>
          <w:sz w:val="21"/>
          <w:szCs w:val="21"/>
          <w:lang w:val="de-DE" w:eastAsia="zh-CN"/>
        </w:rPr>
        <w:t xml:space="preserve"> </w:t>
      </w:r>
      <w:r w:rsidR="00DF50C3" w:rsidRPr="39EC7EC9">
        <w:rPr>
          <w:rFonts w:ascii="Vitesco" w:eastAsia="SimSun" w:hAnsi="Vitesco" w:cs="Times New Roman"/>
          <w:sz w:val="21"/>
          <w:szCs w:val="21"/>
          <w:lang w:val="de-DE" w:eastAsia="zh-CN"/>
        </w:rPr>
        <w:t>ebenfalls bei Vitesco Technologies</w:t>
      </w:r>
      <w:r w:rsidR="00E43CCD" w:rsidRPr="39EC7EC9">
        <w:rPr>
          <w:rFonts w:ascii="Vitesco" w:eastAsia="SimSun" w:hAnsi="Vitesco" w:cs="Times New Roman"/>
          <w:sz w:val="21"/>
          <w:szCs w:val="21"/>
          <w:lang w:val="de-DE" w:eastAsia="zh-CN"/>
        </w:rPr>
        <w:t>.</w:t>
      </w:r>
    </w:p>
    <w:p w14:paraId="0D4454F9" w14:textId="0C77BC7C" w:rsidR="004F57A2" w:rsidRDefault="004F57A2" w:rsidP="007377EC">
      <w:pPr>
        <w:spacing w:line="300" w:lineRule="exact"/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</w:pPr>
      <w:r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„Dieser Jahrgang macht mich ganz besonders stolz“, erklärt Standortleiter André Kühnle:</w:t>
      </w:r>
      <w:r w:rsidDel="00384E0C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 </w:t>
      </w:r>
      <w:r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„Erfreulicherweise haben bereits knapp die Hälfte aller weiblichen Absolventen einen Mint-Beruf ergriffen. Das </w:t>
      </w:r>
      <w:r w:rsidR="00E954F5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liegt </w:t>
      </w:r>
      <w:r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deutlich über dem Dur</w:t>
      </w:r>
      <w:r w:rsidR="00E954F5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ch</w:t>
      </w:r>
      <w:r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schnitt. Bemerkenswert ist </w:t>
      </w:r>
      <w:r w:rsidR="00E954F5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außerdem</w:t>
      </w:r>
      <w:r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, dass drei Nachwuchskräfte ihre Ausbildung vorzeitig abgeschlossen haben.“</w:t>
      </w:r>
    </w:p>
    <w:p w14:paraId="1C80E196" w14:textId="05CFBAF7" w:rsidR="00251B4F" w:rsidRDefault="00D84F96" w:rsidP="007377EC">
      <w:pPr>
        <w:spacing w:line="300" w:lineRule="exact"/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</w:pPr>
      <w:r w:rsidDel="009921EB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Mit </w:t>
      </w:r>
      <w:r w:rsidR="00914580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Melanie </w:t>
      </w:r>
      <w:r w:rsidR="00914580" w:rsidDel="009921EB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Kirsch</w:t>
      </w:r>
      <w:r w:rsidR="059E5AFF" w:rsidDel="009921EB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n</w:t>
      </w:r>
      <w:r w:rsidR="00914580" w:rsidDel="009921EB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er</w:t>
      </w:r>
      <w:r w:rsidR="009921EB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 </w:t>
      </w:r>
      <w:r w:rsidR="009520AF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hat auch </w:t>
      </w:r>
      <w:r w:rsidR="00015C35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die</w:t>
      </w:r>
      <w:r w:rsidR="00856CBA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 </w:t>
      </w:r>
      <w:r w:rsidR="00914580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Kammerbeste der IHK Regensburg und </w:t>
      </w:r>
      <w:r w:rsidR="00914580" w:rsidDel="009520AF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Ke</w:t>
      </w:r>
      <w:r w:rsidR="00914580" w:rsidDel="008B6E72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lheim</w:t>
      </w:r>
      <w:r w:rsidR="008808A6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 </w:t>
      </w:r>
      <w:r w:rsidR="009520AF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ihre Ausbildung bei Vitesco Technologies absolviert</w:t>
      </w:r>
      <w:r w:rsidR="00347D6A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: als</w:t>
      </w:r>
      <w:r w:rsidR="00914580" w:rsidDel="009520AF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 </w:t>
      </w:r>
      <w:r w:rsidR="00914580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Industriekauffrau </w:t>
      </w:r>
      <w:r w:rsidR="00B5451B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mit der </w:t>
      </w:r>
      <w:r w:rsidR="00806AE5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 xml:space="preserve">Zusatzqualifikation </w:t>
      </w:r>
      <w:r w:rsidR="00914580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Fremdsprachenkorrespondenz Englis</w:t>
      </w:r>
      <w:r w:rsidR="00C81629">
        <w:rPr>
          <w:rFonts w:ascii="Vitesco" w:eastAsia="SimSun" w:hAnsi="Vitesco" w:cs="Times New Roman"/>
          <w:noProof w:val="0"/>
          <w:spacing w:val="5"/>
          <w:sz w:val="21"/>
          <w:szCs w:val="21"/>
          <w:lang w:val="de-DE" w:eastAsia="zh-CN"/>
        </w:rPr>
        <w:t>c</w:t>
      </w:r>
      <w:r w:rsidR="00914580" w:rsidRPr="39EC7EC9">
        <w:rPr>
          <w:rFonts w:ascii="Vitesco" w:eastAsia="SimSun" w:hAnsi="Vitesco" w:cs="Times New Roman"/>
          <w:sz w:val="21"/>
          <w:szCs w:val="21"/>
          <w:lang w:val="de-DE" w:eastAsia="zh-CN"/>
        </w:rPr>
        <w:t>h</w:t>
      </w:r>
      <w:r w:rsidR="00C51434" w:rsidRPr="39EC7EC9" w:rsidDel="00347D6A">
        <w:rPr>
          <w:rFonts w:ascii="Vitesco" w:eastAsia="SimSun" w:hAnsi="Vitesco" w:cs="Times New Roman"/>
          <w:sz w:val="21"/>
          <w:szCs w:val="21"/>
          <w:lang w:val="de-DE" w:eastAsia="zh-CN"/>
        </w:rPr>
        <w:t xml:space="preserve">. </w:t>
      </w:r>
      <w:r w:rsidR="00DF7202">
        <w:rPr>
          <w:rFonts w:ascii="Vitesco" w:eastAsia="SimSun" w:hAnsi="Vitesco" w:cs="Times New Roman"/>
          <w:sz w:val="21"/>
          <w:szCs w:val="21"/>
          <w:lang w:val="de-DE" w:eastAsia="zh-CN"/>
        </w:rPr>
        <w:t>Im Rahmen der Absolventenfeier im Marinaforum hielt sie die Abschlussrede gemeinsam</w:t>
      </w:r>
      <w:r w:rsidR="62F3DB44" w:rsidRPr="39EC7EC9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 xml:space="preserve"> mit Fabian Engl, der </w:t>
      </w:r>
      <w:r w:rsidR="00DF7202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>nach erfolgreichem Bachelor</w:t>
      </w:r>
      <w:r w:rsidR="00172B41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>s</w:t>
      </w:r>
      <w:r w:rsidR="00DF7202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>tudium bereits sein</w:t>
      </w:r>
      <w:r w:rsidR="62F3DB44" w:rsidRPr="39EC7EC9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 xml:space="preserve"> duales Masterstudium</w:t>
      </w:r>
      <w:r w:rsidR="6D7303C9" w:rsidRPr="39EC7EC9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 xml:space="preserve"> mit Schwerpunkt Wirtschaftsinformatik</w:t>
      </w:r>
      <w:r w:rsidR="62F3DB44" w:rsidRPr="39EC7EC9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 xml:space="preserve"> bei Vitesco </w:t>
      </w:r>
      <w:r w:rsidR="06CD9751" w:rsidRPr="39EC7EC9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 xml:space="preserve">Technologies </w:t>
      </w:r>
      <w:r w:rsidR="00DF7202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>aufgenommen</w:t>
      </w:r>
      <w:r w:rsidR="06CD9751" w:rsidRPr="39EC7EC9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 xml:space="preserve"> hat und im Anschluss </w:t>
      </w:r>
      <w:r w:rsidR="00DF7202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>daran</w:t>
      </w:r>
      <w:r w:rsidR="06CD9751" w:rsidRPr="39EC7EC9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 xml:space="preserve"> im Unternehmen promovieren mö</w:t>
      </w:r>
      <w:r w:rsidR="00EB330F" w:rsidRPr="39EC7EC9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>chte</w:t>
      </w:r>
      <w:r w:rsidR="00DF7202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 xml:space="preserve">. </w:t>
      </w:r>
      <w:r w:rsidR="00015C35" w:rsidRPr="39EC7EC9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>„</w:t>
      </w:r>
      <w:r w:rsidR="2089D6CE" w:rsidRPr="39EC7EC9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 xml:space="preserve">Das </w:t>
      </w:r>
      <w:r w:rsidR="00DF7202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>B</w:t>
      </w:r>
      <w:r w:rsidR="2089D6CE" w:rsidRPr="39EC7EC9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>esondere an der Ausbildung bei Vitesco Technologies ist das unglaubliche Engagement</w:t>
      </w:r>
      <w:r w:rsidR="377F8425" w:rsidRPr="39EC7EC9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 xml:space="preserve"> und die</w:t>
      </w:r>
      <w:r w:rsidR="67FD62CC" w:rsidRPr="39EC7EC9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 xml:space="preserve"> enorme</w:t>
      </w:r>
      <w:r w:rsidR="377F8425" w:rsidRPr="39EC7EC9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 xml:space="preserve"> Unterstützung</w:t>
      </w:r>
      <w:r w:rsidR="2089D6CE" w:rsidRPr="39EC7EC9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 xml:space="preserve"> der Ausbildungsleitung</w:t>
      </w:r>
      <w:r w:rsidR="00DF7202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 xml:space="preserve"> sowie</w:t>
      </w:r>
      <w:r w:rsidR="2089D6CE" w:rsidRPr="39EC7EC9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 xml:space="preserve"> der persön</w:t>
      </w:r>
      <w:r w:rsidR="0844C43F" w:rsidRPr="39EC7EC9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>liche, respektvolle und ehrliche Umgang über alle Abteilungen hinweg</w:t>
      </w:r>
      <w:r w:rsidR="00DF7202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>“, erklärt Engl:</w:t>
      </w:r>
      <w:r w:rsidR="0844C43F" w:rsidRPr="39EC7EC9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 xml:space="preserve"> </w:t>
      </w:r>
      <w:r w:rsidR="00DF7202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>„Hier können junge Le</w:t>
      </w:r>
      <w:r w:rsidR="009D4763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>u</w:t>
      </w:r>
      <w:r w:rsidR="00DF7202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 xml:space="preserve">te ihren Ausbildungsweg </w:t>
      </w:r>
      <w:r w:rsidR="42BC46E5" w:rsidRPr="39EC7EC9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>s</w:t>
      </w:r>
      <w:r w:rsidR="0DAA26BD" w:rsidRPr="39EC7EC9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 xml:space="preserve">elbstständig und interessenorientiert </w:t>
      </w:r>
      <w:r w:rsidR="003B9554" w:rsidRPr="39EC7EC9">
        <w:rPr>
          <w:rFonts w:ascii="Vitesco" w:eastAsia="SimSun" w:hAnsi="Vitesco" w:cs="Times New Roman"/>
          <w:noProof w:val="0"/>
          <w:sz w:val="21"/>
          <w:szCs w:val="21"/>
          <w:lang w:val="de-DE" w:eastAsia="zh-CN"/>
        </w:rPr>
        <w:t>mitgestalten.</w:t>
      </w:r>
      <w:r w:rsidR="00015C35" w:rsidRPr="39EC7EC9">
        <w:rPr>
          <w:rFonts w:ascii="Vitesco" w:eastAsia="SimSun" w:hAnsi="Vitesco" w:cs="Times New Roman"/>
          <w:sz w:val="21"/>
          <w:szCs w:val="21"/>
          <w:lang w:val="de-DE" w:eastAsia="zh-CN"/>
        </w:rPr>
        <w:t>“</w:t>
      </w:r>
    </w:p>
    <w:p w14:paraId="1647CF9D" w14:textId="6D3DECF0" w:rsidR="00AF1000" w:rsidRPr="00E44357" w:rsidRDefault="00AF1000" w:rsidP="007377EC">
      <w:pPr>
        <w:spacing w:line="300" w:lineRule="exact"/>
        <w:rPr>
          <w:rFonts w:eastAsia="Vitesco"/>
          <w:noProof w:val="0"/>
          <w:sz w:val="21"/>
          <w:szCs w:val="21"/>
          <w:lang w:val="de-DE" w:eastAsia="zh-CN"/>
        </w:rPr>
      </w:pPr>
      <w:r w:rsidRPr="00AF1000">
        <w:rPr>
          <w:rFonts w:eastAsia="Vitesco"/>
          <w:noProof w:val="0"/>
          <w:sz w:val="21"/>
          <w:szCs w:val="21"/>
          <w:lang w:val="de-DE" w:eastAsia="zh-CN"/>
        </w:rPr>
        <w:lastRenderedPageBreak/>
        <w:t xml:space="preserve">Das Unternehmen bildet an seinen deutschen Standorten aktuell rund 190 junge Frauen und Männer in den Bereichen Technik, Business, IT, Logistik und Nachhaltigkeit aus – und das in knapp 60 verschiedenen Berufen. Außerdem bietet es studentische Beschäftigungen in Form von </w:t>
      </w:r>
      <w:r w:rsidR="007A039D" w:rsidRPr="39EC7EC9">
        <w:rPr>
          <w:rFonts w:eastAsia="Vitesco"/>
          <w:noProof w:val="0"/>
          <w:sz w:val="21"/>
          <w:szCs w:val="21"/>
          <w:lang w:val="de-DE" w:eastAsia="zh-CN"/>
        </w:rPr>
        <w:t>Praktika</w:t>
      </w:r>
      <w:r w:rsidRPr="00AF1000">
        <w:rPr>
          <w:rFonts w:eastAsia="Vitesco"/>
          <w:noProof w:val="0"/>
          <w:sz w:val="21"/>
          <w:szCs w:val="21"/>
          <w:lang w:val="de-DE" w:eastAsia="zh-CN"/>
        </w:rPr>
        <w:t>, Abschlussarbeit</w:t>
      </w:r>
      <w:r w:rsidR="007A039D">
        <w:rPr>
          <w:rFonts w:eastAsia="Vitesco"/>
          <w:noProof w:val="0"/>
          <w:sz w:val="21"/>
          <w:szCs w:val="21"/>
          <w:lang w:val="de-DE" w:eastAsia="zh-CN"/>
        </w:rPr>
        <w:t>en</w:t>
      </w:r>
      <w:r w:rsidRPr="00AF1000">
        <w:rPr>
          <w:rFonts w:eastAsia="Vitesco"/>
          <w:noProof w:val="0"/>
          <w:sz w:val="21"/>
          <w:szCs w:val="21"/>
          <w:lang w:val="de-DE" w:eastAsia="zh-CN"/>
        </w:rPr>
        <w:t xml:space="preserve"> und Werkstudententätigkeit</w:t>
      </w:r>
      <w:r w:rsidR="007A039D">
        <w:rPr>
          <w:rFonts w:eastAsia="Vitesco"/>
          <w:noProof w:val="0"/>
          <w:sz w:val="21"/>
          <w:szCs w:val="21"/>
          <w:lang w:val="de-DE" w:eastAsia="zh-CN"/>
        </w:rPr>
        <w:t>en</w:t>
      </w:r>
      <w:r w:rsidRPr="00AF1000">
        <w:rPr>
          <w:rFonts w:eastAsia="Vitesco"/>
          <w:noProof w:val="0"/>
          <w:sz w:val="21"/>
          <w:szCs w:val="21"/>
          <w:lang w:val="de-DE" w:eastAsia="zh-CN"/>
        </w:rPr>
        <w:t xml:space="preserve"> an. Fast ein Drittel der Nachwuchskräfte absolvieren einen dualen Studiengang.</w:t>
      </w:r>
    </w:p>
    <w:bookmarkEnd w:id="0"/>
    <w:p w14:paraId="604EB2C2" w14:textId="77777777" w:rsidR="00AF1000" w:rsidRDefault="00AF1000" w:rsidP="007377EC">
      <w:pPr>
        <w:keepLines w:val="0"/>
        <w:spacing w:after="0" w:line="276" w:lineRule="auto"/>
        <w:rPr>
          <w:rStyle w:val="normaltextrun"/>
          <w:rFonts w:ascii="Vitesco" w:hAnsi="Vitesco" w:cs="Vitesco"/>
          <w:b/>
          <w:bCs/>
          <w:color w:val="000000"/>
          <w:sz w:val="12"/>
          <w:szCs w:val="12"/>
          <w:shd w:val="clear" w:color="auto" w:fill="FFFFFF"/>
          <w:lang w:val="de-DE"/>
        </w:rPr>
      </w:pPr>
    </w:p>
    <w:p w14:paraId="39860B1C" w14:textId="77777777" w:rsidR="007377EC" w:rsidRPr="00B9363E" w:rsidRDefault="007377EC" w:rsidP="007377EC">
      <w:pPr>
        <w:keepLines w:val="0"/>
        <w:spacing w:after="0" w:line="276" w:lineRule="auto"/>
        <w:rPr>
          <w:rFonts w:asciiTheme="majorHAnsi" w:eastAsia="SimSun" w:hAnsiTheme="majorHAnsi" w:cstheme="majorHAnsi"/>
          <w:noProof w:val="0"/>
          <w:spacing w:val="5"/>
          <w:sz w:val="12"/>
          <w:szCs w:val="12"/>
          <w:lang w:val="de-DE" w:eastAsia="zh-CN"/>
        </w:rPr>
      </w:pPr>
      <w:r w:rsidRPr="00930807">
        <w:rPr>
          <w:rStyle w:val="normaltextrun"/>
          <w:rFonts w:ascii="Vitesco" w:hAnsi="Vitesco" w:cs="Vitesco"/>
          <w:b/>
          <w:bCs/>
          <w:color w:val="000000"/>
          <w:sz w:val="12"/>
          <w:szCs w:val="12"/>
          <w:shd w:val="clear" w:color="auto" w:fill="FFFFFF"/>
          <w:lang w:val="de-DE"/>
        </w:rPr>
        <w:t>Vitesco Technologies </w:t>
      </w:r>
      <w:r w:rsidRPr="00930807">
        <w:rPr>
          <w:rStyle w:val="normaltextrun"/>
          <w:rFonts w:ascii="Vitesco" w:hAnsi="Vitesco" w:cs="Vitesco"/>
          <w:color w:val="000000"/>
          <w:sz w:val="12"/>
          <w:szCs w:val="12"/>
          <w:shd w:val="clear" w:color="auto" w:fill="FFFFFF"/>
          <w:lang w:val="de-DE"/>
        </w:rPr>
        <w:t>ist ein international führend</w:t>
      </w:r>
      <w:r>
        <w:rPr>
          <w:rStyle w:val="normaltextrun"/>
          <w:rFonts w:ascii="Vitesco" w:hAnsi="Vitesco" w:cs="Vitesco"/>
          <w:color w:val="000000"/>
          <w:sz w:val="12"/>
          <w:szCs w:val="12"/>
          <w:shd w:val="clear" w:color="auto" w:fill="FFFFFF"/>
          <w:lang w:val="de-DE"/>
        </w:rPr>
        <w:t>e</w:t>
      </w:r>
      <w:r w:rsidRPr="00930807">
        <w:rPr>
          <w:rStyle w:val="normaltextrun"/>
          <w:rFonts w:ascii="Vitesco" w:hAnsi="Vitesco" w:cs="Vitesco"/>
          <w:color w:val="000000"/>
          <w:sz w:val="12"/>
          <w:szCs w:val="12"/>
          <w:shd w:val="clear" w:color="auto" w:fill="FFFFFF"/>
          <w:lang w:val="de-DE"/>
        </w:rPr>
        <w:t>r Entwickler und Hersteller moderner Antriebstechnologien für nachhaltige Mobilität. Mit intelligenten Systemlösungen und Komponenten für Elektro-, Hybrid- und Verbrennungsantriebe macht Vitesco Technologies Mobilität sauber, effizient und erschwinglich. Das Produktportfolio umfasst elektrische Antriebe, elektronische Steuerungen, Sensoren und Aktuatoren sowie Lösungen zur Abgasnachbehandlung. Vitesco Technologies erzielte 202</w:t>
      </w:r>
      <w:r>
        <w:rPr>
          <w:rStyle w:val="normaltextrun"/>
          <w:rFonts w:ascii="Vitesco" w:hAnsi="Vitesco" w:cs="Vitesco"/>
          <w:color w:val="000000"/>
          <w:sz w:val="12"/>
          <w:szCs w:val="12"/>
          <w:shd w:val="clear" w:color="auto" w:fill="FFFFFF"/>
          <w:lang w:val="de-DE"/>
        </w:rPr>
        <w:t>1</w:t>
      </w:r>
      <w:r w:rsidRPr="00930807">
        <w:rPr>
          <w:rStyle w:val="normaltextrun"/>
          <w:rFonts w:ascii="Vitesco" w:hAnsi="Vitesco" w:cs="Vitesco"/>
          <w:color w:val="000000"/>
          <w:sz w:val="12"/>
          <w:szCs w:val="12"/>
          <w:shd w:val="clear" w:color="auto" w:fill="FFFFFF"/>
          <w:lang w:val="de-DE"/>
        </w:rPr>
        <w:t xml:space="preserve"> einen Umsatz von rund 8</w:t>
      </w:r>
      <w:r>
        <w:rPr>
          <w:rStyle w:val="normaltextrun"/>
          <w:rFonts w:ascii="Vitesco" w:hAnsi="Vitesco" w:cs="Vitesco"/>
          <w:color w:val="000000"/>
          <w:sz w:val="12"/>
          <w:szCs w:val="12"/>
          <w:shd w:val="clear" w:color="auto" w:fill="FFFFFF"/>
          <w:lang w:val="de-DE"/>
        </w:rPr>
        <w:t>,3</w:t>
      </w:r>
      <w:r w:rsidRPr="00930807">
        <w:rPr>
          <w:rStyle w:val="normaltextrun"/>
          <w:rFonts w:ascii="Vitesco" w:hAnsi="Vitesco" w:cs="Vitesco"/>
          <w:color w:val="000000"/>
          <w:sz w:val="12"/>
          <w:szCs w:val="12"/>
          <w:shd w:val="clear" w:color="auto" w:fill="FFFFFF"/>
          <w:lang w:val="de-DE"/>
        </w:rPr>
        <w:t xml:space="preserve"> Milliarden Euro und beschäftigt knapp </w:t>
      </w:r>
      <w:r>
        <w:rPr>
          <w:rStyle w:val="normaltextrun"/>
          <w:rFonts w:ascii="Vitesco" w:hAnsi="Vitesco" w:cs="Vitesco"/>
          <w:color w:val="000000"/>
          <w:sz w:val="12"/>
          <w:szCs w:val="12"/>
          <w:shd w:val="clear" w:color="auto" w:fill="FFFFFF"/>
          <w:lang w:val="de-DE"/>
        </w:rPr>
        <w:t>37</w:t>
      </w:r>
      <w:r w:rsidRPr="00930807">
        <w:rPr>
          <w:rStyle w:val="normaltextrun"/>
          <w:rFonts w:ascii="Vitesco" w:hAnsi="Vitesco" w:cs="Vitesco"/>
          <w:color w:val="000000"/>
          <w:sz w:val="12"/>
          <w:szCs w:val="12"/>
          <w:shd w:val="clear" w:color="auto" w:fill="FFFFFF"/>
          <w:lang w:val="de-DE"/>
        </w:rPr>
        <w:t>.000 Mitarbeite</w:t>
      </w:r>
      <w:r>
        <w:rPr>
          <w:rStyle w:val="normaltextrun"/>
          <w:rFonts w:ascii="Vitesco" w:hAnsi="Vitesco" w:cs="Vitesco"/>
          <w:color w:val="000000"/>
          <w:sz w:val="12"/>
          <w:szCs w:val="12"/>
          <w:shd w:val="clear" w:color="auto" w:fill="FFFFFF"/>
          <w:lang w:val="de-DE"/>
        </w:rPr>
        <w:t>nde</w:t>
      </w:r>
      <w:r w:rsidRPr="00930807">
        <w:rPr>
          <w:rStyle w:val="normaltextrun"/>
          <w:rFonts w:ascii="Vitesco" w:hAnsi="Vitesco" w:cs="Vitesco"/>
          <w:color w:val="000000"/>
          <w:sz w:val="12"/>
          <w:szCs w:val="12"/>
          <w:shd w:val="clear" w:color="auto" w:fill="FFFFFF"/>
          <w:lang w:val="de-DE"/>
        </w:rPr>
        <w:t xml:space="preserve"> an rund 50 Standorten. Vitesco Technologies hat seinen Hauptsitz in Regensburg.</w:t>
      </w:r>
      <w:r w:rsidRPr="00930807">
        <w:rPr>
          <w:rStyle w:val="eop"/>
          <w:rFonts w:ascii="Vitesco" w:hAnsi="Vitesco" w:cs="Vitesco"/>
          <w:color w:val="000000"/>
          <w:sz w:val="12"/>
          <w:szCs w:val="12"/>
          <w:shd w:val="clear" w:color="auto" w:fill="FFFFFF"/>
          <w:lang w:val="de-DE"/>
        </w:rPr>
        <w:t> </w:t>
      </w:r>
      <w:r>
        <w:rPr>
          <w:rStyle w:val="eop"/>
          <w:rFonts w:ascii="Vitesco" w:hAnsi="Vitesco" w:cs="Vitesco"/>
          <w:color w:val="000000"/>
          <w:sz w:val="12"/>
          <w:szCs w:val="12"/>
          <w:shd w:val="clear" w:color="auto" w:fill="FFFFFF"/>
          <w:lang w:val="de-DE"/>
        </w:rPr>
        <w:br/>
      </w:r>
      <w:r>
        <w:rPr>
          <w:rFonts w:asciiTheme="majorHAnsi" w:eastAsia="SimSun" w:hAnsiTheme="majorHAnsi" w:cstheme="majorHAnsi"/>
          <w:noProof w:val="0"/>
          <w:spacing w:val="5"/>
          <w:sz w:val="12"/>
          <w:szCs w:val="12"/>
          <w:lang w:val="de-DE" w:eastAsia="zh-CN"/>
        </w:rPr>
        <w:br/>
      </w:r>
    </w:p>
    <w:p w14:paraId="6664FE45" w14:textId="77777777" w:rsidR="007377EC" w:rsidRDefault="007377EC" w:rsidP="007377EC">
      <w:pPr>
        <w:keepLines w:val="0"/>
        <w:spacing w:after="120" w:line="260" w:lineRule="exact"/>
        <w:rPr>
          <w:rFonts w:asciiTheme="majorHAnsi" w:eastAsia="SimSun" w:hAnsiTheme="majorHAnsi" w:cstheme="majorHAnsi"/>
          <w:b/>
          <w:noProof w:val="0"/>
          <w:spacing w:val="5"/>
          <w:sz w:val="18"/>
          <w:lang w:val="de-DE" w:eastAsia="zh-CN"/>
        </w:rPr>
      </w:pPr>
      <w:r>
        <w:rPr>
          <w:rFonts w:asciiTheme="majorHAnsi" w:eastAsia="SimSun" w:hAnsiTheme="majorHAnsi" w:cstheme="majorHAnsi"/>
          <w:b/>
          <w:noProof w:val="0"/>
          <w:spacing w:val="5"/>
          <w:sz w:val="18"/>
          <w:lang w:val="de-DE" w:eastAsia="zh-CN"/>
        </w:rPr>
        <w:t>Journalistenkontakt</w:t>
      </w:r>
    </w:p>
    <w:p w14:paraId="4B7B99BF" w14:textId="77777777" w:rsidR="007377EC" w:rsidRDefault="007377EC" w:rsidP="007377EC">
      <w:pPr>
        <w:keepLines w:val="0"/>
        <w:spacing w:after="0" w:line="260" w:lineRule="exact"/>
        <w:rPr>
          <w:rFonts w:asciiTheme="majorHAnsi" w:eastAsia="SimSun" w:hAnsiTheme="majorHAnsi" w:cstheme="majorBidi"/>
          <w:noProof w:val="0"/>
          <w:spacing w:val="5"/>
          <w:sz w:val="18"/>
          <w:szCs w:val="18"/>
          <w:lang w:val="de-DE" w:eastAsia="zh-CN"/>
        </w:rPr>
      </w:pPr>
      <w:r>
        <w:rPr>
          <w:rFonts w:asciiTheme="majorHAnsi" w:eastAsia="SimSun" w:hAnsiTheme="majorHAnsi" w:cstheme="majorBidi"/>
          <w:noProof w:val="0"/>
          <w:spacing w:val="5"/>
          <w:sz w:val="18"/>
          <w:szCs w:val="18"/>
          <w:lang w:val="de-DE" w:eastAsia="zh-CN"/>
        </w:rPr>
        <w:t>Emerenz Magerl-Ziegler</w:t>
      </w:r>
    </w:p>
    <w:p w14:paraId="5FC617D1" w14:textId="77777777" w:rsidR="007377EC" w:rsidRDefault="007377EC" w:rsidP="007377EC">
      <w:pPr>
        <w:keepLines w:val="0"/>
        <w:spacing w:after="0" w:line="260" w:lineRule="exact"/>
        <w:rPr>
          <w:rFonts w:asciiTheme="majorHAnsi" w:eastAsia="SimSun" w:hAnsiTheme="majorHAnsi" w:cstheme="majorBidi"/>
          <w:spacing w:val="5"/>
          <w:sz w:val="18"/>
          <w:szCs w:val="18"/>
          <w:lang w:val="de-DE" w:eastAsia="zh-CN"/>
        </w:rPr>
      </w:pPr>
      <w:r w:rsidRPr="178654F9">
        <w:rPr>
          <w:rFonts w:asciiTheme="majorHAnsi" w:eastAsia="SimSun" w:hAnsiTheme="majorHAnsi" w:cstheme="majorBidi"/>
          <w:spacing w:val="5"/>
          <w:sz w:val="18"/>
          <w:szCs w:val="18"/>
          <w:lang w:val="de-DE" w:eastAsia="zh-CN"/>
        </w:rPr>
        <w:t xml:space="preserve">Pressesprecherin </w:t>
      </w:r>
      <w:r w:rsidRPr="178654F9">
        <w:rPr>
          <w:rFonts w:asciiTheme="majorHAnsi" w:eastAsia="SimSun" w:hAnsiTheme="majorHAnsi" w:cstheme="majorBidi"/>
          <w:noProof w:val="0"/>
          <w:spacing w:val="5"/>
          <w:sz w:val="18"/>
          <w:szCs w:val="18"/>
          <w:lang w:val="de-DE" w:eastAsia="zh-CN"/>
        </w:rPr>
        <w:t>Personal &amp; Nachhaltigkeit</w:t>
      </w:r>
      <w:r w:rsidRPr="178654F9">
        <w:rPr>
          <w:rFonts w:asciiTheme="majorHAnsi" w:eastAsia="SimSun" w:hAnsiTheme="majorHAnsi" w:cstheme="majorBidi"/>
          <w:spacing w:val="5"/>
          <w:sz w:val="18"/>
          <w:szCs w:val="18"/>
          <w:lang w:val="de-DE" w:eastAsia="zh-CN"/>
        </w:rPr>
        <w:t xml:space="preserve"> </w:t>
      </w:r>
    </w:p>
    <w:p w14:paraId="4D8C8830" w14:textId="77777777" w:rsidR="007377EC" w:rsidRDefault="007377EC" w:rsidP="007377EC">
      <w:pPr>
        <w:keepLines w:val="0"/>
        <w:spacing w:after="0" w:line="260" w:lineRule="exact"/>
        <w:rPr>
          <w:rFonts w:asciiTheme="majorHAnsi" w:eastAsia="SimSun" w:hAnsiTheme="majorHAnsi" w:cstheme="majorBidi"/>
          <w:noProof w:val="0"/>
          <w:spacing w:val="5"/>
          <w:sz w:val="18"/>
          <w:szCs w:val="18"/>
          <w:lang w:val="de-DE" w:eastAsia="zh-CN"/>
        </w:rPr>
      </w:pPr>
      <w:r>
        <w:rPr>
          <w:rFonts w:asciiTheme="majorHAnsi" w:eastAsia="SimSun" w:hAnsiTheme="majorHAnsi" w:cstheme="majorBidi"/>
          <w:noProof w:val="0"/>
          <w:spacing w:val="5"/>
          <w:sz w:val="18"/>
          <w:szCs w:val="18"/>
          <w:lang w:val="de-DE" w:eastAsia="zh-CN"/>
        </w:rPr>
        <w:t xml:space="preserve">Vitesco Technologies  </w:t>
      </w:r>
    </w:p>
    <w:p w14:paraId="23517C6B" w14:textId="77777777" w:rsidR="007377EC" w:rsidRDefault="007377EC" w:rsidP="007377EC">
      <w:pPr>
        <w:keepLines w:val="0"/>
        <w:spacing w:after="0" w:line="260" w:lineRule="exact"/>
        <w:rPr>
          <w:rFonts w:asciiTheme="majorHAnsi" w:eastAsia="SimSun" w:hAnsiTheme="majorHAnsi" w:cstheme="majorHAnsi"/>
          <w:noProof w:val="0"/>
          <w:spacing w:val="5"/>
          <w:sz w:val="18"/>
          <w:lang w:val="de-DE" w:eastAsia="zh-CN"/>
        </w:rPr>
      </w:pPr>
      <w:r>
        <w:rPr>
          <w:rFonts w:asciiTheme="majorHAnsi" w:eastAsia="SimSun" w:hAnsiTheme="majorHAnsi" w:cstheme="majorHAnsi"/>
          <w:noProof w:val="0"/>
          <w:spacing w:val="5"/>
          <w:sz w:val="18"/>
          <w:lang w:val="de-DE" w:eastAsia="zh-CN"/>
        </w:rPr>
        <w:t>Siemensstraße 12</w:t>
      </w:r>
    </w:p>
    <w:p w14:paraId="081EECB1" w14:textId="77777777" w:rsidR="007377EC" w:rsidRDefault="007377EC" w:rsidP="007377EC">
      <w:pPr>
        <w:keepLines w:val="0"/>
        <w:spacing w:after="0" w:line="260" w:lineRule="exact"/>
        <w:rPr>
          <w:rFonts w:asciiTheme="majorHAnsi" w:eastAsia="SimSun" w:hAnsiTheme="majorHAnsi" w:cstheme="majorHAnsi"/>
          <w:noProof w:val="0"/>
          <w:spacing w:val="5"/>
          <w:sz w:val="18"/>
          <w:lang w:val="de-DE" w:eastAsia="zh-CN"/>
        </w:rPr>
      </w:pPr>
      <w:r>
        <w:rPr>
          <w:rFonts w:asciiTheme="majorHAnsi" w:eastAsia="SimSun" w:hAnsiTheme="majorHAnsi" w:cstheme="majorHAnsi"/>
          <w:noProof w:val="0"/>
          <w:spacing w:val="5"/>
          <w:sz w:val="18"/>
          <w:lang w:val="de-DE" w:eastAsia="zh-CN"/>
        </w:rPr>
        <w:t>93055 Regensburg</w:t>
      </w:r>
    </w:p>
    <w:p w14:paraId="256AF148" w14:textId="77777777" w:rsidR="007377EC" w:rsidRDefault="007377EC" w:rsidP="007377EC">
      <w:pPr>
        <w:keepLines w:val="0"/>
        <w:spacing w:after="0" w:line="260" w:lineRule="exact"/>
        <w:rPr>
          <w:rFonts w:asciiTheme="majorHAnsi" w:eastAsia="SimSun" w:hAnsiTheme="majorHAnsi" w:cstheme="majorHAnsi"/>
          <w:noProof w:val="0"/>
          <w:spacing w:val="5"/>
          <w:sz w:val="18"/>
          <w:lang w:val="de-DE" w:eastAsia="zh-CN"/>
        </w:rPr>
      </w:pPr>
      <w:r>
        <w:rPr>
          <w:rFonts w:asciiTheme="majorHAnsi" w:eastAsia="SimSun" w:hAnsiTheme="majorHAnsi" w:cstheme="majorHAnsi"/>
          <w:noProof w:val="0"/>
          <w:spacing w:val="5"/>
          <w:sz w:val="18"/>
          <w:lang w:val="de-DE" w:eastAsia="zh-CN"/>
        </w:rPr>
        <w:t>Telefon +49 941 2031 901 49</w:t>
      </w:r>
    </w:p>
    <w:p w14:paraId="12B72CBA" w14:textId="77777777" w:rsidR="007377EC" w:rsidRDefault="007377EC" w:rsidP="007377EC">
      <w:pPr>
        <w:keepLines w:val="0"/>
        <w:spacing w:after="0" w:line="260" w:lineRule="exact"/>
        <w:rPr>
          <w:rFonts w:asciiTheme="majorHAnsi" w:eastAsia="SimSun" w:hAnsiTheme="majorHAnsi" w:cstheme="majorHAnsi"/>
          <w:noProof w:val="0"/>
          <w:spacing w:val="5"/>
          <w:sz w:val="18"/>
          <w:lang w:val="de-DE" w:eastAsia="zh-CN"/>
        </w:rPr>
      </w:pPr>
      <w:r>
        <w:rPr>
          <w:rFonts w:asciiTheme="majorHAnsi" w:eastAsia="SimSun" w:hAnsiTheme="majorHAnsi" w:cstheme="majorHAnsi"/>
          <w:noProof w:val="0"/>
          <w:spacing w:val="5"/>
          <w:sz w:val="18"/>
          <w:lang w:val="de-DE" w:eastAsia="zh-CN"/>
        </w:rPr>
        <w:t xml:space="preserve">emerenz.magerl-ziegler@vitesco.com </w:t>
      </w:r>
    </w:p>
    <w:p w14:paraId="183B9FAF" w14:textId="77777777" w:rsidR="007377EC" w:rsidRDefault="007377EC" w:rsidP="007377EC">
      <w:pPr>
        <w:keepLines w:val="0"/>
        <w:spacing w:after="120" w:line="260" w:lineRule="exact"/>
        <w:rPr>
          <w:rFonts w:asciiTheme="majorHAnsi" w:eastAsia="SimSun" w:hAnsiTheme="majorHAnsi" w:cstheme="majorHAnsi"/>
          <w:b/>
          <w:noProof w:val="0"/>
          <w:spacing w:val="5"/>
          <w:sz w:val="18"/>
          <w:lang w:val="de-DE" w:eastAsia="zh-CN"/>
        </w:rPr>
      </w:pPr>
    </w:p>
    <w:p w14:paraId="4269B452" w14:textId="77777777" w:rsidR="007377EC" w:rsidRPr="00DF7202" w:rsidRDefault="007377EC" w:rsidP="007377EC">
      <w:pPr>
        <w:keepLines w:val="0"/>
        <w:spacing w:after="120" w:line="260" w:lineRule="exact"/>
        <w:rPr>
          <w:rFonts w:asciiTheme="majorHAnsi" w:eastAsia="SimSun" w:hAnsiTheme="majorHAnsi" w:cstheme="majorHAnsi"/>
          <w:b/>
          <w:noProof w:val="0"/>
          <w:spacing w:val="5"/>
          <w:sz w:val="18"/>
          <w:lang w:val="de-DE" w:eastAsia="zh-CN"/>
        </w:rPr>
      </w:pPr>
      <w:r w:rsidRPr="00DF7202">
        <w:rPr>
          <w:rFonts w:asciiTheme="majorHAnsi" w:eastAsia="SimSun" w:hAnsiTheme="majorHAnsi" w:cstheme="majorHAnsi"/>
          <w:b/>
          <w:noProof w:val="0"/>
          <w:spacing w:val="5"/>
          <w:sz w:val="18"/>
          <w:lang w:val="de-DE" w:eastAsia="zh-CN"/>
        </w:rPr>
        <w:t>Presseportal</w:t>
      </w:r>
    </w:p>
    <w:p w14:paraId="5B66E29F" w14:textId="77777777" w:rsidR="00DF7202" w:rsidRDefault="006A325A" w:rsidP="00DF7202">
      <w:pPr>
        <w:pStyle w:val="Contact"/>
      </w:pPr>
      <w:hyperlink r:id="rId11" w:history="1">
        <w:r w:rsidR="00DF7202" w:rsidRPr="009A45E5">
          <w:rPr>
            <w:rStyle w:val="Hyperlink"/>
          </w:rPr>
          <w:t>www.vitesco-technologies.com/de-de/press-events/press</w:t>
        </w:r>
      </w:hyperlink>
    </w:p>
    <w:p w14:paraId="6C378D05" w14:textId="054FA483" w:rsidR="007377EC" w:rsidRPr="008051FF" w:rsidRDefault="007377EC" w:rsidP="007377EC">
      <w:pPr>
        <w:keepLines w:val="0"/>
        <w:spacing w:after="0" w:line="260" w:lineRule="exact"/>
        <w:rPr>
          <w:rFonts w:asciiTheme="majorHAnsi" w:eastAsia="SimSun" w:hAnsiTheme="majorHAnsi" w:cstheme="majorBidi"/>
          <w:b/>
          <w:bCs/>
          <w:noProof w:val="0"/>
          <w:spacing w:val="5"/>
          <w:sz w:val="18"/>
          <w:szCs w:val="18"/>
          <w:lang w:val="de-DE" w:eastAsia="zh-CN"/>
        </w:rPr>
      </w:pPr>
      <w:r>
        <w:rPr>
          <w:rFonts w:asciiTheme="majorHAnsi" w:eastAsia="SimSun" w:hAnsiTheme="majorHAnsi" w:cstheme="majorBidi"/>
          <w:b/>
          <w:bCs/>
          <w:noProof w:val="0"/>
          <w:spacing w:val="5"/>
          <w:sz w:val="18"/>
          <w:szCs w:val="18"/>
          <w:lang w:val="de-DE" w:eastAsia="zh-CN"/>
        </w:rPr>
        <w:br/>
      </w:r>
    </w:p>
    <w:p w14:paraId="2A29F3DA" w14:textId="77777777" w:rsidR="007377EC" w:rsidRPr="00B742C4" w:rsidRDefault="007377EC" w:rsidP="007377EC">
      <w:pPr>
        <w:keepLines w:val="0"/>
        <w:spacing w:before="120" w:after="160" w:line="260" w:lineRule="exact"/>
        <w:rPr>
          <w:rFonts w:asciiTheme="majorHAnsi" w:eastAsia="SimSun" w:hAnsiTheme="majorHAnsi" w:cstheme="majorHAnsi"/>
          <w:b/>
          <w:bCs/>
          <w:noProof w:val="0"/>
          <w:spacing w:val="5"/>
          <w:sz w:val="18"/>
          <w:szCs w:val="18"/>
          <w:lang w:val="es-419" w:eastAsia="zh-CN"/>
        </w:rPr>
      </w:pPr>
      <w:r w:rsidRPr="00B742C4">
        <w:rPr>
          <w:rFonts w:asciiTheme="majorHAnsi" w:hAnsiTheme="majorHAnsi" w:cstheme="majorHAnsi"/>
          <w:color w:val="2B579A"/>
          <w:shd w:val="clear" w:color="auto" w:fill="E6E6E6"/>
        </w:rPr>
        <w:drawing>
          <wp:anchor distT="0" distB="0" distL="114300" distR="114300" simplePos="0" relativeHeight="251653632" behindDoc="0" locked="0" layoutInCell="1" allowOverlap="1" wp14:anchorId="4AEA92E9" wp14:editId="2412C86B">
            <wp:simplePos x="0" y="0"/>
            <wp:positionH relativeFrom="column">
              <wp:posOffset>22860</wp:posOffset>
            </wp:positionH>
            <wp:positionV relativeFrom="paragraph">
              <wp:posOffset>342900</wp:posOffset>
            </wp:positionV>
            <wp:extent cx="160655" cy="17335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2C4">
        <w:rPr>
          <w:rFonts w:asciiTheme="majorHAnsi" w:eastAsia="SimSun" w:hAnsiTheme="majorHAnsi" w:cstheme="majorHAnsi"/>
          <w:b/>
          <w:bCs/>
          <w:noProof w:val="0"/>
          <w:spacing w:val="5"/>
          <w:sz w:val="18"/>
          <w:szCs w:val="18"/>
          <w:lang w:val="es-419" w:eastAsia="zh-CN"/>
        </w:rPr>
        <w:t>Social Media</w:t>
      </w:r>
    </w:p>
    <w:p w14:paraId="267CAF90" w14:textId="77777777" w:rsidR="007377EC" w:rsidRPr="00013FE3" w:rsidRDefault="007377EC" w:rsidP="007377EC">
      <w:pPr>
        <w:keepLines w:val="0"/>
        <w:spacing w:after="170" w:line="260" w:lineRule="exact"/>
        <w:ind w:left="426"/>
        <w:rPr>
          <w:rFonts w:asciiTheme="majorHAnsi" w:eastAsia="SimSun" w:hAnsiTheme="majorHAnsi" w:cstheme="majorBidi"/>
          <w:noProof w:val="0"/>
          <w:spacing w:val="5"/>
          <w:sz w:val="18"/>
          <w:szCs w:val="18"/>
          <w:lang w:val="es-419" w:eastAsia="zh-CN"/>
        </w:rPr>
      </w:pPr>
      <w:r>
        <w:rPr>
          <w:color w:val="2B579A"/>
          <w:shd w:val="clear" w:color="auto" w:fill="E6E6E6"/>
        </w:rPr>
        <w:drawing>
          <wp:anchor distT="0" distB="0" distL="114300" distR="114300" simplePos="0" relativeHeight="251654656" behindDoc="0" locked="0" layoutInCell="1" allowOverlap="1" wp14:anchorId="7F9F6731" wp14:editId="2146B717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160655" cy="173355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3" w:history="1">
        <w:r w:rsidRPr="00AC2810">
          <w:rPr>
            <w:rStyle w:val="Hyperlink"/>
            <w:rFonts w:asciiTheme="majorHAnsi" w:eastAsia="SimSun" w:hAnsiTheme="majorHAnsi" w:cstheme="majorBidi"/>
            <w:noProof w:val="0"/>
            <w:spacing w:val="5"/>
            <w:sz w:val="18"/>
            <w:szCs w:val="18"/>
            <w:lang w:val="es-419" w:eastAsia="zh-CN"/>
          </w:rPr>
          <w:t>www.vitesco-technologies.com</w:t>
        </w:r>
      </w:hyperlink>
      <w:r w:rsidRPr="00AC2810">
        <w:rPr>
          <w:rFonts w:asciiTheme="majorHAnsi" w:eastAsia="SimSun" w:hAnsiTheme="majorHAnsi" w:cstheme="majorBidi"/>
          <w:noProof w:val="0"/>
          <w:spacing w:val="5"/>
          <w:sz w:val="18"/>
          <w:szCs w:val="18"/>
          <w:lang w:val="es-419" w:eastAsia="zh-CN"/>
        </w:rPr>
        <w:t xml:space="preserve"> </w:t>
      </w:r>
    </w:p>
    <w:p w14:paraId="1867F817" w14:textId="77777777" w:rsidR="007377EC" w:rsidRPr="00AC2810" w:rsidRDefault="007377EC" w:rsidP="007377EC">
      <w:pPr>
        <w:keepLines w:val="0"/>
        <w:spacing w:after="170" w:line="260" w:lineRule="exact"/>
        <w:ind w:left="426"/>
        <w:rPr>
          <w:rFonts w:asciiTheme="majorHAnsi" w:eastAsia="SimSun" w:hAnsiTheme="majorHAnsi" w:cstheme="majorHAnsi"/>
          <w:noProof w:val="0"/>
          <w:spacing w:val="5"/>
          <w:sz w:val="18"/>
          <w:lang w:val="es-419" w:eastAsia="zh-CN"/>
        </w:rPr>
      </w:pPr>
      <w:r>
        <w:rPr>
          <w:color w:val="2B579A"/>
          <w:shd w:val="clear" w:color="auto" w:fill="E6E6E6"/>
        </w:rPr>
        <w:drawing>
          <wp:anchor distT="0" distB="0" distL="114300" distR="114300" simplePos="0" relativeHeight="251655680" behindDoc="0" locked="0" layoutInCell="1" allowOverlap="1" wp14:anchorId="30EAC399" wp14:editId="395EA10B">
            <wp:simplePos x="0" y="0"/>
            <wp:positionH relativeFrom="margin">
              <wp:align>left</wp:align>
            </wp:positionH>
            <wp:positionV relativeFrom="paragraph">
              <wp:posOffset>255905</wp:posOffset>
            </wp:positionV>
            <wp:extent cx="200025" cy="200025"/>
            <wp:effectExtent l="0" t="0" r="9525" b="952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B579A"/>
          <w:shd w:val="clear" w:color="auto" w:fill="E6E6E6"/>
        </w:rPr>
        <w:drawing>
          <wp:anchor distT="0" distB="0" distL="114300" distR="114300" simplePos="0" relativeHeight="251659776" behindDoc="0" locked="0" layoutInCell="1" allowOverlap="1" wp14:anchorId="7E550260" wp14:editId="1E4925D9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90500" cy="19050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6" w:history="1">
        <w:r w:rsidRPr="00AC2810">
          <w:rPr>
            <w:rStyle w:val="Hyperlink"/>
            <w:rFonts w:asciiTheme="majorHAnsi" w:eastAsia="SimSun" w:hAnsiTheme="majorHAnsi" w:cstheme="majorBidi"/>
            <w:noProof w:val="0"/>
            <w:spacing w:val="5"/>
            <w:sz w:val="18"/>
            <w:szCs w:val="18"/>
            <w:lang w:val="es-419" w:eastAsia="zh-CN"/>
          </w:rPr>
          <w:t>www.linkedin.com/company/vitesco-technologies</w:t>
        </w:r>
      </w:hyperlink>
      <w:r w:rsidRPr="00AC2810">
        <w:rPr>
          <w:rFonts w:asciiTheme="majorHAnsi" w:eastAsia="SimSun" w:hAnsiTheme="majorHAnsi" w:cstheme="majorBidi"/>
          <w:noProof w:val="0"/>
          <w:spacing w:val="5"/>
          <w:sz w:val="18"/>
          <w:szCs w:val="18"/>
          <w:lang w:val="es-419" w:eastAsia="zh-CN"/>
        </w:rPr>
        <w:t xml:space="preserve"> </w:t>
      </w:r>
    </w:p>
    <w:p w14:paraId="67A5367C" w14:textId="77777777" w:rsidR="007377EC" w:rsidRPr="00AC2810" w:rsidRDefault="00401FD9" w:rsidP="007377EC">
      <w:pPr>
        <w:keepLines w:val="0"/>
        <w:spacing w:after="170" w:line="260" w:lineRule="exact"/>
        <w:ind w:left="426"/>
        <w:rPr>
          <w:rFonts w:asciiTheme="majorHAnsi" w:eastAsia="SimSun" w:hAnsiTheme="majorHAnsi" w:cstheme="majorHAnsi"/>
          <w:noProof w:val="0"/>
          <w:spacing w:val="5"/>
          <w:sz w:val="18"/>
          <w:lang w:val="es-419" w:eastAsia="zh-CN"/>
        </w:rPr>
      </w:pPr>
      <w:hyperlink r:id="rId17" w:history="1">
        <w:r w:rsidR="007377EC" w:rsidRPr="00AC2810">
          <w:rPr>
            <w:rStyle w:val="Hyperlink"/>
            <w:rFonts w:asciiTheme="majorHAnsi" w:eastAsia="SimSun" w:hAnsiTheme="majorHAnsi" w:cstheme="majorHAnsi"/>
            <w:noProof w:val="0"/>
            <w:spacing w:val="5"/>
            <w:sz w:val="18"/>
            <w:lang w:val="es-419" w:eastAsia="zh-CN"/>
          </w:rPr>
          <w:t>www.twitter.com/VitescoT</w:t>
        </w:r>
      </w:hyperlink>
      <w:r w:rsidR="007377EC" w:rsidRPr="00AC2810">
        <w:rPr>
          <w:rFonts w:asciiTheme="majorHAnsi" w:eastAsia="SimSun" w:hAnsiTheme="majorHAnsi" w:cstheme="majorHAnsi"/>
          <w:noProof w:val="0"/>
          <w:spacing w:val="5"/>
          <w:sz w:val="18"/>
          <w:lang w:val="es-419" w:eastAsia="zh-CN"/>
        </w:rPr>
        <w:t xml:space="preserve"> </w:t>
      </w:r>
    </w:p>
    <w:p w14:paraId="482832B9" w14:textId="77777777" w:rsidR="007377EC" w:rsidRPr="00AC2810" w:rsidRDefault="007377EC" w:rsidP="007377EC">
      <w:pPr>
        <w:keepLines w:val="0"/>
        <w:spacing w:after="170" w:line="260" w:lineRule="exact"/>
        <w:rPr>
          <w:rFonts w:asciiTheme="majorHAnsi" w:eastAsia="SimSun" w:hAnsiTheme="majorHAnsi" w:cstheme="majorBidi"/>
          <w:noProof w:val="0"/>
          <w:spacing w:val="5"/>
          <w:sz w:val="18"/>
          <w:szCs w:val="18"/>
          <w:lang w:val="es-419" w:eastAsia="zh-CN"/>
        </w:rPr>
      </w:pPr>
      <w:r>
        <w:rPr>
          <w:color w:val="2B579A"/>
          <w:shd w:val="clear" w:color="auto" w:fill="E6E6E6"/>
        </w:rPr>
        <w:drawing>
          <wp:anchor distT="0" distB="0" distL="114300" distR="114300" simplePos="0" relativeHeight="251660800" behindDoc="0" locked="0" layoutInCell="1" allowOverlap="1" wp14:anchorId="773DAACE" wp14:editId="13CE8ACA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09550" cy="209550"/>
            <wp:effectExtent l="0" t="0" r="0" b="0"/>
            <wp:wrapThrough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hrough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9" w:history="1">
        <w:r w:rsidRPr="00AC2810">
          <w:rPr>
            <w:rStyle w:val="Hyperlink"/>
            <w:rFonts w:asciiTheme="majorHAnsi" w:eastAsia="SimSun" w:hAnsiTheme="majorHAnsi" w:cstheme="majorBidi"/>
            <w:noProof w:val="0"/>
            <w:spacing w:val="5"/>
            <w:sz w:val="18"/>
            <w:szCs w:val="18"/>
            <w:lang w:val="es-419" w:eastAsia="zh-CN"/>
          </w:rPr>
          <w:t>www.facebook.com/VitescoTechnologies</w:t>
        </w:r>
      </w:hyperlink>
      <w:r w:rsidRPr="00AC2810">
        <w:rPr>
          <w:rFonts w:asciiTheme="majorHAnsi" w:eastAsia="SimSun" w:hAnsiTheme="majorHAnsi" w:cstheme="majorBidi"/>
          <w:noProof w:val="0"/>
          <w:spacing w:val="5"/>
          <w:sz w:val="18"/>
          <w:szCs w:val="18"/>
          <w:lang w:val="es-419" w:eastAsia="zh-CN"/>
        </w:rPr>
        <w:t xml:space="preserve"> </w:t>
      </w:r>
    </w:p>
    <w:p w14:paraId="492ED0D4" w14:textId="77777777" w:rsidR="007377EC" w:rsidRPr="00AC2810" w:rsidRDefault="007377EC" w:rsidP="007377EC">
      <w:pPr>
        <w:keepLines w:val="0"/>
        <w:spacing w:after="170" w:line="260" w:lineRule="exact"/>
        <w:ind w:left="426"/>
        <w:rPr>
          <w:rFonts w:asciiTheme="majorHAnsi" w:eastAsia="SimSun" w:hAnsiTheme="majorHAnsi" w:cstheme="majorHAnsi"/>
          <w:noProof w:val="0"/>
          <w:spacing w:val="5"/>
          <w:sz w:val="18"/>
          <w:lang w:val="es-419" w:eastAsia="zh-CN"/>
        </w:rPr>
      </w:pPr>
      <w:r>
        <w:rPr>
          <w:color w:val="2B579A"/>
          <w:shd w:val="clear" w:color="auto" w:fill="E6E6E6"/>
        </w:rPr>
        <w:drawing>
          <wp:anchor distT="0" distB="0" distL="114300" distR="114300" simplePos="0" relativeHeight="251661824" behindDoc="0" locked="0" layoutInCell="1" allowOverlap="1" wp14:anchorId="75AF14DD" wp14:editId="58C045F0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00025" cy="200025"/>
            <wp:effectExtent l="0" t="0" r="9525" b="952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1" w:history="1">
        <w:r w:rsidRPr="00AC2810">
          <w:rPr>
            <w:rStyle w:val="Hyperlink"/>
            <w:rFonts w:asciiTheme="majorHAnsi" w:eastAsia="SimSun" w:hAnsiTheme="majorHAnsi" w:cstheme="majorBidi"/>
            <w:noProof w:val="0"/>
            <w:spacing w:val="5"/>
            <w:sz w:val="18"/>
            <w:szCs w:val="18"/>
            <w:lang w:val="es-419" w:eastAsia="zh-CN"/>
          </w:rPr>
          <w:t>www.instagram.com/vitesco_technologies</w:t>
        </w:r>
      </w:hyperlink>
      <w:r w:rsidRPr="00AC2810">
        <w:rPr>
          <w:rFonts w:asciiTheme="majorHAnsi" w:eastAsia="SimSun" w:hAnsiTheme="majorHAnsi" w:cstheme="majorBidi"/>
          <w:noProof w:val="0"/>
          <w:spacing w:val="5"/>
          <w:sz w:val="18"/>
          <w:szCs w:val="18"/>
          <w:lang w:val="es-419" w:eastAsia="zh-CN"/>
        </w:rPr>
        <w:t xml:space="preserve"> </w:t>
      </w:r>
    </w:p>
    <w:p w14:paraId="240E24E4" w14:textId="77777777" w:rsidR="007377EC" w:rsidRPr="00AC2810" w:rsidRDefault="007377EC" w:rsidP="007377EC">
      <w:pPr>
        <w:keepLines w:val="0"/>
        <w:spacing w:after="170" w:line="260" w:lineRule="exact"/>
        <w:ind w:left="426"/>
        <w:rPr>
          <w:rFonts w:asciiTheme="majorHAnsi" w:hAnsiTheme="majorHAnsi" w:cstheme="majorHAnsi"/>
          <w:lang w:val="es-419"/>
        </w:rPr>
      </w:pPr>
      <w:r>
        <w:rPr>
          <w:color w:val="2B579A"/>
          <w:shd w:val="clear" w:color="auto" w:fill="E6E6E6"/>
        </w:rPr>
        <w:drawing>
          <wp:anchor distT="0" distB="0" distL="114300" distR="114300" simplePos="0" relativeHeight="251657728" behindDoc="0" locked="0" layoutInCell="1" allowOverlap="1" wp14:anchorId="6347F881" wp14:editId="5B15516A">
            <wp:simplePos x="0" y="0"/>
            <wp:positionH relativeFrom="column">
              <wp:posOffset>13970</wp:posOffset>
            </wp:positionH>
            <wp:positionV relativeFrom="paragraph">
              <wp:posOffset>11430</wp:posOffset>
            </wp:positionV>
            <wp:extent cx="228600" cy="160655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2810">
        <w:rPr>
          <w:rFonts w:asciiTheme="majorHAnsi" w:hAnsiTheme="majorHAnsi" w:cstheme="majorBidi"/>
          <w:sz w:val="18"/>
          <w:szCs w:val="18"/>
          <w:lang w:val="es-419"/>
        </w:rPr>
        <w:t xml:space="preserve"> www.youtube.com/VitescoTechnologies</w:t>
      </w:r>
      <w:r w:rsidRPr="00AC2810">
        <w:rPr>
          <w:rFonts w:asciiTheme="majorHAnsi" w:hAnsiTheme="majorHAnsi" w:cstheme="majorHAnsi"/>
          <w:lang w:val="es-419"/>
        </w:rPr>
        <w:tab/>
      </w:r>
    </w:p>
    <w:p w14:paraId="3932F284" w14:textId="7788F2FF" w:rsidR="00055300" w:rsidRPr="00C03B05" w:rsidRDefault="007377EC" w:rsidP="00B07B78">
      <w:pPr>
        <w:pStyle w:val="Contact"/>
        <w:spacing w:after="170"/>
        <w:ind w:left="426"/>
        <w:rPr>
          <w:lang w:val="es-419"/>
        </w:rPr>
      </w:pPr>
      <w:r w:rsidRPr="00447190">
        <w:rPr>
          <w:lang w:val="es-419"/>
        </w:rPr>
        <w:t>www.vitesco-technologies.com/en/WeChat</w:t>
      </w: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752" behindDoc="0" locked="0" layoutInCell="1" allowOverlap="1" wp14:anchorId="5BE14691" wp14:editId="6C5D1A9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92405" cy="192405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" cy="19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5300">
        <w:rPr>
          <w:noProof/>
        </w:rPr>
        <w:drawing>
          <wp:anchor distT="0" distB="0" distL="114300" distR="114300" simplePos="0" relativeHeight="251656704" behindDoc="0" locked="0" layoutInCell="1" allowOverlap="1" wp14:anchorId="2A56DEB5" wp14:editId="61AAA00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92405" cy="192405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" cy="19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5300" w:rsidRPr="00C03B05" w:rsidSect="00FF2C6E">
      <w:headerReference w:type="default" r:id="rId24"/>
      <w:footerReference w:type="default" r:id="rId25"/>
      <w:pgSz w:w="11906" w:h="16838" w:code="9"/>
      <w:pgMar w:top="2552" w:right="3684" w:bottom="1418" w:left="1418" w:header="607" w:footer="9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2B30C" w14:textId="77777777" w:rsidR="006A325A" w:rsidRDefault="006A325A" w:rsidP="00C741C1">
      <w:r>
        <w:separator/>
      </w:r>
    </w:p>
    <w:p w14:paraId="5B4BC3FA" w14:textId="77777777" w:rsidR="006A325A" w:rsidRDefault="006A325A"/>
  </w:endnote>
  <w:endnote w:type="continuationSeparator" w:id="0">
    <w:p w14:paraId="0EC8EFAF" w14:textId="77777777" w:rsidR="006A325A" w:rsidRDefault="006A325A" w:rsidP="00C741C1">
      <w:r>
        <w:continuationSeparator/>
      </w:r>
    </w:p>
    <w:p w14:paraId="4D9FB33D" w14:textId="77777777" w:rsidR="006A325A" w:rsidRDefault="006A325A"/>
  </w:endnote>
  <w:endnote w:type="continuationNotice" w:id="1">
    <w:p w14:paraId="1AB634C8" w14:textId="77777777" w:rsidR="006A325A" w:rsidRDefault="006A325A">
      <w:pPr>
        <w:spacing w:after="0" w:line="240" w:lineRule="auto"/>
      </w:pPr>
    </w:p>
    <w:p w14:paraId="5B13912F" w14:textId="77777777" w:rsidR="006A325A" w:rsidRDefault="006A32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tesco">
    <w:panose1 w:val="020B0504020202020204"/>
    <w:charset w:val="00"/>
    <w:family w:val="swiss"/>
    <w:pitch w:val="variable"/>
    <w:sig w:usb0="A5002EEF" w:usb1="C0000003" w:usb2="00000008" w:usb3="00000000" w:csb0="000101FF" w:csb1="00000000"/>
    <w:embedRegular r:id="rId1" w:fontKey="{CF9419C9-A18E-4AA5-9664-A8C9B38CEC4E}"/>
    <w:embedBold r:id="rId2" w:fontKey="{5F6E4D0A-9742-4F77-98D6-159E343E279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A4002A2-F05F-406E-ACB7-E3DC8E33C89F}"/>
    <w:embedBold r:id="rId4" w:fontKey="{153D174C-59CD-4838-8B70-CE7C876933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tesco Heavy">
    <w:panose1 w:val="020B0804020202020204"/>
    <w:charset w:val="00"/>
    <w:family w:val="swiss"/>
    <w:pitch w:val="variable"/>
    <w:sig w:usb0="A00002AF" w:usb1="5000205B" w:usb2="00000000" w:usb3="00000000" w:csb0="0000009F" w:csb1="00000000"/>
    <w:embedRegular r:id="rId5" w:fontKey="{226735C1-4E1E-4C3B-8338-1F8B2CEE1D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CC214CE-3182-4BE8-9A7F-11B0E2C7688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C3256" w14:textId="77777777" w:rsidR="00C741C1" w:rsidRDefault="002D2347" w:rsidP="006006DB">
    <w:pPr>
      <w:pStyle w:val="06-Footer"/>
    </w:pPr>
    <w:r>
      <w:rPr>
        <w:lang w:val="de-DE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de-DE"/>
      </w:rPr>
      <w:t>1</w:t>
    </w:r>
    <w:r>
      <w:rPr>
        <w:b/>
        <w:bCs/>
      </w:rPr>
      <w:fldChar w:fldCharType="end"/>
    </w:r>
    <w:r>
      <w:rPr>
        <w:lang w:val="de-DE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de-DE"/>
      </w:rPr>
      <w:t>2</w:t>
    </w:r>
    <w:r>
      <w:rPr>
        <w:b/>
        <w:bCs/>
      </w:rPr>
      <w:fldChar w:fldCharType="end"/>
    </w:r>
    <w:r>
      <w:rPr>
        <w:b/>
        <w:bCs/>
      </w:rPr>
      <w:t xml:space="preserve"> </w:t>
    </w:r>
  </w:p>
  <w:p w14:paraId="0EBD5F18" w14:textId="77777777" w:rsidR="004670B4" w:rsidRDefault="004670B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2B6F9" w14:textId="77777777" w:rsidR="006A325A" w:rsidRDefault="006A325A" w:rsidP="00C741C1">
      <w:r>
        <w:separator/>
      </w:r>
    </w:p>
    <w:p w14:paraId="47C25961" w14:textId="77777777" w:rsidR="006A325A" w:rsidRDefault="006A325A"/>
  </w:footnote>
  <w:footnote w:type="continuationSeparator" w:id="0">
    <w:p w14:paraId="402C9B7D" w14:textId="77777777" w:rsidR="006A325A" w:rsidRDefault="006A325A" w:rsidP="00C741C1">
      <w:r>
        <w:continuationSeparator/>
      </w:r>
    </w:p>
    <w:p w14:paraId="0A55DD36" w14:textId="77777777" w:rsidR="006A325A" w:rsidRDefault="006A325A"/>
  </w:footnote>
  <w:footnote w:type="continuationNotice" w:id="1">
    <w:p w14:paraId="6AAD2166" w14:textId="77777777" w:rsidR="006A325A" w:rsidRDefault="006A325A">
      <w:pPr>
        <w:spacing w:after="0" w:line="240" w:lineRule="auto"/>
      </w:pPr>
    </w:p>
    <w:p w14:paraId="0EE73DCB" w14:textId="77777777" w:rsidR="006A325A" w:rsidRDefault="006A325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69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6942"/>
    </w:tblGrid>
    <w:tr w:rsidR="0061647A" w14:paraId="3D7D2119" w14:textId="77777777" w:rsidTr="006B1AD1">
      <w:trPr>
        <w:trHeight w:hRule="exact" w:val="1077"/>
      </w:trPr>
      <w:tc>
        <w:tcPr>
          <w:tcW w:w="6942" w:type="dxa"/>
          <w:vAlign w:val="bottom"/>
        </w:tcPr>
        <w:p w14:paraId="34465AA8" w14:textId="77777777" w:rsidR="00FF2C6E" w:rsidRDefault="00FF2C6E" w:rsidP="00FF2C6E">
          <w:pPr>
            <w:pStyle w:val="Kopfzeile"/>
          </w:pPr>
          <w:r>
            <w:rPr>
              <w:lang w:eastAsia="de-DE"/>
            </w:rPr>
            <w:drawing>
              <wp:anchor distT="0" distB="0" distL="114300" distR="114300" simplePos="0" relativeHeight="251658240" behindDoc="0" locked="1" layoutInCell="1" allowOverlap="1" wp14:anchorId="56FB5014" wp14:editId="023C0415">
                <wp:simplePos x="0" y="0"/>
                <wp:positionH relativeFrom="page">
                  <wp:posOffset>4714875</wp:posOffset>
                </wp:positionH>
                <wp:positionV relativeFrom="page">
                  <wp:posOffset>-212725</wp:posOffset>
                </wp:positionV>
                <wp:extent cx="1619885" cy="575945"/>
                <wp:effectExtent l="0" t="0" r="0" b="0"/>
                <wp:wrapNone/>
                <wp:docPr id="113" name="Grafik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" name="Logo.em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885" cy="5759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A10B1AE" w14:textId="77777777" w:rsidR="00B408F4" w:rsidRPr="00DA0217" w:rsidRDefault="00FF2C6E" w:rsidP="00FF2C6E">
          <w:pPr>
            <w:pStyle w:val="00-Text"/>
            <w:rPr>
              <w:color w:val="DC230F"/>
            </w:rPr>
          </w:pPr>
          <w:r>
            <mc:AlternateContent>
              <mc:Choice Requires="wps">
                <w:drawing>
                  <wp:anchor distT="0" distB="0" distL="114300" distR="114300" simplePos="0" relativeHeight="251658241" behindDoc="0" locked="1" layoutInCell="1" allowOverlap="1" wp14:anchorId="537553EC" wp14:editId="57216AB7">
                    <wp:simplePos x="0" y="0"/>
                    <wp:positionH relativeFrom="page">
                      <wp:posOffset>4743450</wp:posOffset>
                    </wp:positionH>
                    <wp:positionV relativeFrom="page">
                      <wp:posOffset>1200150</wp:posOffset>
                    </wp:positionV>
                    <wp:extent cx="1799590" cy="926465"/>
                    <wp:effectExtent l="0" t="0" r="10160" b="6985"/>
                    <wp:wrapNone/>
                    <wp:docPr id="105" name="Textfeld 10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99590" cy="9264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371438" w14:textId="77777777" w:rsidR="00FF2C6E" w:rsidRPr="0098699A" w:rsidRDefault="00FF2C6E" w:rsidP="00FF2C6E">
                                <w:pPr>
                                  <w:pStyle w:val="00-Text"/>
                                  <w:rPr>
                                    <w:sz w:val="12"/>
                                    <w:szCs w:val="14"/>
                                    <w:lang w:val="de-DE"/>
                                  </w:rPr>
                                </w:pPr>
                                <w:r w:rsidRPr="0098699A">
                                  <w:rPr>
                                    <w:sz w:val="12"/>
                                    <w:szCs w:val="14"/>
                                    <w:lang w:val="de-DE"/>
                                  </w:rPr>
                                  <w:t>Kontakt</w:t>
                                </w:r>
                              </w:p>
                              <w:p w14:paraId="470F89E6" w14:textId="77777777" w:rsidR="00FF2C6E" w:rsidRPr="0098699A" w:rsidRDefault="00632D0C" w:rsidP="00FF2C6E">
                                <w:pPr>
                                  <w:pStyle w:val="00-Text"/>
                                  <w:rPr>
                                    <w:sz w:val="18"/>
                                    <w:szCs w:val="20"/>
                                    <w:lang w:val="de-DE"/>
                                  </w:rPr>
                                </w:pPr>
                                <w:r w:rsidRPr="0098699A">
                                  <w:rPr>
                                    <w:sz w:val="18"/>
                                    <w:szCs w:val="20"/>
                                    <w:lang w:val="de-DE"/>
                                  </w:rPr>
                                  <w:t>Emerenz Magerl-Ziegler</w:t>
                                </w:r>
                              </w:p>
                              <w:p w14:paraId="3A2A296D" w14:textId="6968A4AD" w:rsidR="00FF2C6E" w:rsidRPr="0098699A" w:rsidRDefault="00FF2C6E" w:rsidP="00FF2C6E">
                                <w:pPr>
                                  <w:pStyle w:val="00-Text"/>
                                  <w:rPr>
                                    <w:sz w:val="18"/>
                                    <w:szCs w:val="20"/>
                                    <w:lang w:val="de-DE"/>
                                  </w:rPr>
                                </w:pPr>
                                <w:r w:rsidRPr="0098699A">
                                  <w:rPr>
                                    <w:sz w:val="18"/>
                                    <w:szCs w:val="20"/>
                                    <w:lang w:val="de-DE"/>
                                  </w:rPr>
                                  <w:t>Telefon</w:t>
                                </w:r>
                                <w:r w:rsidR="00B9363E" w:rsidRPr="0098699A">
                                  <w:rPr>
                                    <w:sz w:val="18"/>
                                    <w:szCs w:val="20"/>
                                    <w:lang w:val="de-DE"/>
                                  </w:rPr>
                                  <w:t>:</w:t>
                                </w:r>
                                <w:r w:rsidRPr="0098699A">
                                  <w:rPr>
                                    <w:sz w:val="18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="00B9363E">
                                  <w:rPr>
                                    <w:rFonts w:asciiTheme="majorHAnsi" w:eastAsia="SimSun" w:hAnsiTheme="majorHAnsi" w:cstheme="majorHAnsi"/>
                                    <w:noProof w:val="0"/>
                                    <w:sz w:val="18"/>
                                    <w:lang w:val="de-DE"/>
                                  </w:rPr>
                                  <w:t xml:space="preserve">+49 941 </w:t>
                                </w:r>
                                <w:r w:rsidR="008D4C4E">
                                  <w:rPr>
                                    <w:rFonts w:asciiTheme="majorHAnsi" w:eastAsia="SimSun" w:hAnsiTheme="majorHAnsi" w:cstheme="majorHAnsi"/>
                                    <w:noProof w:val="0"/>
                                    <w:sz w:val="18"/>
                                    <w:lang w:val="de-DE"/>
                                  </w:rPr>
                                  <w:t>2031</w:t>
                                </w:r>
                                <w:r w:rsidR="00B9363E">
                                  <w:rPr>
                                    <w:rFonts w:asciiTheme="majorHAnsi" w:eastAsia="SimSun" w:hAnsiTheme="majorHAnsi" w:cstheme="majorHAnsi"/>
                                    <w:noProof w:val="0"/>
                                    <w:sz w:val="18"/>
                                    <w:lang w:val="de-DE"/>
                                  </w:rPr>
                                  <w:t xml:space="preserve"> 901 49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7553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05" o:spid="_x0000_s1026" type="#_x0000_t202" style="position:absolute;margin-left:373.5pt;margin-top:94.5pt;width:141.7pt;height:72.9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" filled="f" stroked="f" strokeweight=".5pt">
                    <v:textbox inset="0,0,0,0">
                      <w:txbxContent>
                        <w:p w14:paraId="67371438" w14:textId="77777777" w:rsidR="00FF2C6E" w:rsidRPr="0098699A" w:rsidRDefault="00FF2C6E" w:rsidP="00FF2C6E">
                          <w:pPr>
                            <w:pStyle w:val="00-Text"/>
                            <w:rPr>
                              <w:sz w:val="12"/>
                              <w:szCs w:val="14"/>
                              <w:lang w:val="de-DE"/>
                            </w:rPr>
                          </w:pPr>
                          <w:r w:rsidRPr="0098699A">
                            <w:rPr>
                              <w:sz w:val="12"/>
                              <w:szCs w:val="14"/>
                              <w:lang w:val="de-DE"/>
                            </w:rPr>
                            <w:t>Kontakt</w:t>
                          </w:r>
                        </w:p>
                        <w:p w14:paraId="470F89E6" w14:textId="77777777" w:rsidR="00FF2C6E" w:rsidRPr="0098699A" w:rsidRDefault="00632D0C" w:rsidP="00FF2C6E">
                          <w:pPr>
                            <w:pStyle w:val="00-Text"/>
                            <w:rPr>
                              <w:sz w:val="18"/>
                              <w:szCs w:val="20"/>
                              <w:lang w:val="de-DE"/>
                            </w:rPr>
                          </w:pPr>
                          <w:r w:rsidRPr="0098699A">
                            <w:rPr>
                              <w:sz w:val="18"/>
                              <w:szCs w:val="20"/>
                              <w:lang w:val="de-DE"/>
                            </w:rPr>
                            <w:t>Emerenz Magerl-Ziegler</w:t>
                          </w:r>
                        </w:p>
                        <w:p w14:paraId="3A2A296D" w14:textId="6968A4AD" w:rsidR="00FF2C6E" w:rsidRPr="0098699A" w:rsidRDefault="00FF2C6E" w:rsidP="00FF2C6E">
                          <w:pPr>
                            <w:pStyle w:val="00-Text"/>
                            <w:rPr>
                              <w:sz w:val="18"/>
                              <w:szCs w:val="20"/>
                              <w:lang w:val="de-DE"/>
                            </w:rPr>
                          </w:pPr>
                          <w:r w:rsidRPr="0098699A">
                            <w:rPr>
                              <w:sz w:val="18"/>
                              <w:szCs w:val="20"/>
                              <w:lang w:val="de-DE"/>
                            </w:rPr>
                            <w:t>Telefon</w:t>
                          </w:r>
                          <w:r w:rsidR="00B9363E" w:rsidRPr="0098699A">
                            <w:rPr>
                              <w:sz w:val="18"/>
                              <w:szCs w:val="20"/>
                              <w:lang w:val="de-DE"/>
                            </w:rPr>
                            <w:t>:</w:t>
                          </w:r>
                          <w:r w:rsidRPr="0098699A">
                            <w:rPr>
                              <w:sz w:val="18"/>
                              <w:szCs w:val="20"/>
                              <w:lang w:val="de-DE"/>
                            </w:rPr>
                            <w:t xml:space="preserve"> </w:t>
                          </w:r>
                          <w:r w:rsidR="00B9363E">
                            <w:rPr>
                              <w:rFonts w:asciiTheme="majorHAnsi" w:eastAsia="SimSun" w:hAnsiTheme="majorHAnsi" w:cstheme="majorHAnsi"/>
                              <w:noProof w:val="0"/>
                              <w:sz w:val="18"/>
                              <w:lang w:val="de-DE"/>
                            </w:rPr>
                            <w:t xml:space="preserve">+49 941 </w:t>
                          </w:r>
                          <w:r w:rsidR="008D4C4E">
                            <w:rPr>
                              <w:rFonts w:asciiTheme="majorHAnsi" w:eastAsia="SimSun" w:hAnsiTheme="majorHAnsi" w:cstheme="majorHAnsi"/>
                              <w:noProof w:val="0"/>
                              <w:sz w:val="18"/>
                              <w:lang w:val="de-DE"/>
                            </w:rPr>
                            <w:t>2031</w:t>
                          </w:r>
                          <w:r w:rsidR="00B9363E">
                            <w:rPr>
                              <w:rFonts w:asciiTheme="majorHAnsi" w:eastAsia="SimSun" w:hAnsiTheme="majorHAnsi" w:cstheme="majorHAnsi"/>
                              <w:noProof w:val="0"/>
                              <w:sz w:val="18"/>
                              <w:lang w:val="de-DE"/>
                            </w:rPr>
                            <w:t xml:space="preserve"> 901 49</w:t>
                          </w: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</w:tc>
    </w:tr>
  </w:tbl>
  <w:p w14:paraId="046BA177" w14:textId="77777777" w:rsidR="003552AC" w:rsidRPr="000A55A5" w:rsidRDefault="00FF2C6E" w:rsidP="00C741C1">
    <w:pPr>
      <w:pStyle w:val="Kopfzeile"/>
    </w:pPr>
    <w:r>
      <w:rPr>
        <w:lang w:eastAsia="de-DE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807C121" wp14:editId="1C88CFE1">
              <wp:simplePos x="0" y="0"/>
              <wp:positionH relativeFrom="page">
                <wp:posOffset>5624830</wp:posOffset>
              </wp:positionH>
              <wp:positionV relativeFrom="margin">
                <wp:align>top</wp:align>
              </wp:positionV>
              <wp:extent cx="1691640" cy="294640"/>
              <wp:effectExtent l="0" t="0" r="3810" b="10160"/>
              <wp:wrapNone/>
              <wp:docPr id="107" name="Textfeld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1640" cy="2946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A0C368" w14:textId="77777777" w:rsidR="00FF2C6E" w:rsidRPr="009328E1" w:rsidRDefault="00FF2C6E" w:rsidP="00FF2C6E">
                          <w:pPr>
                            <w:rPr>
                              <w:rFonts w:ascii="Vitesco Heavy" w:hAnsi="Vitesco Heavy"/>
                              <w:spacing w:val="12"/>
                              <w:sz w:val="20"/>
                              <w:szCs w:val="24"/>
                            </w:rPr>
                          </w:pPr>
                          <w:r w:rsidRPr="009328E1">
                            <w:rPr>
                              <w:rFonts w:ascii="Vitesco Heavy" w:hAnsi="Vitesco Heavy"/>
                              <w:spacing w:val="12"/>
                              <w:sz w:val="20"/>
                              <w:szCs w:val="24"/>
                            </w:rPr>
                            <w:t>PRESSEMITTEILUNG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07C121" id="Textfeld 107" o:spid="_x0000_s1027" type="#_x0000_t202" style="position:absolute;margin-left:442.9pt;margin-top:0;width:133.2pt;height:23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" filled="f" stroked="f" strokeweight=".5pt">
              <v:textbox inset="0,0,0,0">
                <w:txbxContent>
                  <w:p w14:paraId="2BA0C368" w14:textId="77777777" w:rsidR="00FF2C6E" w:rsidRPr="009328E1" w:rsidRDefault="00FF2C6E" w:rsidP="00FF2C6E">
                    <w:pPr>
                      <w:rPr>
                        <w:rFonts w:ascii="Vitesco Heavy" w:hAnsi="Vitesco Heavy"/>
                        <w:spacing w:val="12"/>
                        <w:sz w:val="20"/>
                        <w:szCs w:val="24"/>
                      </w:rPr>
                    </w:pPr>
                    <w:r w:rsidRPr="009328E1">
                      <w:rPr>
                        <w:rFonts w:ascii="Vitesco Heavy" w:hAnsi="Vitesco Heavy"/>
                        <w:spacing w:val="12"/>
                        <w:sz w:val="20"/>
                        <w:szCs w:val="24"/>
                      </w:rPr>
                      <w:t>PRESSEMITTEILUNG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  <w:p w14:paraId="403E8D48" w14:textId="77777777" w:rsidR="004670B4" w:rsidRDefault="004670B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28.5pt;height:52.5pt" o:bullet="t">
        <v:imagedata r:id="rId1" o:title="Pfeil_BulletPoint_fuerOffice"/>
      </v:shape>
    </w:pict>
  </w:numPicBullet>
  <w:numPicBullet w:numPicBulletId="1">
    <w:pict>
      <v:shape id="_x0000_i1058" type="#_x0000_t75" style="width:30pt;height:54pt" o:bullet="t">
        <v:imagedata r:id="rId2" o:title="Pfeil_BulletPoint_fuerOffice"/>
      </v:shape>
    </w:pict>
  </w:numPicBullet>
  <w:abstractNum w:abstractNumId="0" w15:restartNumberingAfterBreak="0">
    <w:nsid w:val="FFFFFF83"/>
    <w:multiLevelType w:val="singleLevel"/>
    <w:tmpl w:val="9AC025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F1268D2"/>
    <w:multiLevelType w:val="hybridMultilevel"/>
    <w:tmpl w:val="6DE2185E"/>
    <w:lvl w:ilvl="0" w:tplc="97D6867A">
      <w:numFmt w:val="bullet"/>
      <w:lvlText w:val="-"/>
      <w:lvlJc w:val="left"/>
      <w:pPr>
        <w:ind w:left="720" w:hanging="360"/>
      </w:pPr>
      <w:rPr>
        <w:rFonts w:ascii="Vitesco" w:eastAsiaTheme="minorHAnsi" w:hAnsi="Vitesco" w:cs="Vitesc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B2E07"/>
    <w:multiLevelType w:val="hybridMultilevel"/>
    <w:tmpl w:val="CA300CD0"/>
    <w:lvl w:ilvl="0" w:tplc="391434E0">
      <w:start w:val="1"/>
      <w:numFmt w:val="bullet"/>
      <w:pStyle w:val="05-BulletPoints"/>
      <w:lvlText w:val=""/>
      <w:lvlJc w:val="left"/>
      <w:pPr>
        <w:ind w:left="777" w:hanging="360"/>
      </w:pPr>
      <w:rPr>
        <w:rFonts w:ascii="Symbol" w:hAnsi="Symbol" w:hint="default"/>
        <w:color w:val="auto"/>
      </w:rPr>
    </w:lvl>
    <w:lvl w:ilvl="1" w:tplc="C36460FC">
      <w:start w:val="1"/>
      <w:numFmt w:val="decimal"/>
      <w:lvlText w:val="%2."/>
      <w:lvlJc w:val="left"/>
      <w:pPr>
        <w:ind w:left="1497" w:hanging="360"/>
      </w:pPr>
      <w:rPr>
        <w:rFonts w:asciiTheme="minorHAnsi" w:eastAsiaTheme="minorHAnsi" w:hAnsiTheme="minorHAnsi" w:cstheme="minorBidi"/>
      </w:rPr>
    </w:lvl>
    <w:lvl w:ilvl="2" w:tplc="0407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5E210BE">
      <w:start w:val="1"/>
      <w:numFmt w:val="bullet"/>
      <w:lvlText w:val="-"/>
      <w:lvlJc w:val="left"/>
      <w:pPr>
        <w:ind w:left="2937" w:hanging="360"/>
      </w:pPr>
      <w:rPr>
        <w:rFonts w:ascii="Vitesco" w:eastAsiaTheme="minorHAnsi" w:hAnsi="Vitesco" w:cs="Vitesco" w:hint="default"/>
      </w:rPr>
    </w:lvl>
    <w:lvl w:ilvl="4" w:tplc="04070003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1D1C740C"/>
    <w:multiLevelType w:val="hybridMultilevel"/>
    <w:tmpl w:val="D9F04B42"/>
    <w:lvl w:ilvl="0" w:tplc="FCAE5DAE">
      <w:start w:val="1"/>
      <w:numFmt w:val="bullet"/>
      <w:pStyle w:val="Intro"/>
      <w:lvlText w:val="&gt;"/>
      <w:lvlJc w:val="left"/>
      <w:pPr>
        <w:ind w:left="284" w:hanging="284"/>
      </w:pPr>
      <w:rPr>
        <w:rFonts w:ascii="Vitesco" w:hAnsi="Vitesco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564A1"/>
    <w:multiLevelType w:val="hybridMultilevel"/>
    <w:tmpl w:val="93D862DC"/>
    <w:lvl w:ilvl="0" w:tplc="2B1631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94E19"/>
    <w:multiLevelType w:val="hybridMultilevel"/>
    <w:tmpl w:val="2C4EFB44"/>
    <w:lvl w:ilvl="0" w:tplc="FCAE5DAE">
      <w:start w:val="1"/>
      <w:numFmt w:val="bullet"/>
      <w:lvlText w:val="&gt;"/>
      <w:lvlJc w:val="left"/>
      <w:pPr>
        <w:ind w:left="720" w:hanging="360"/>
      </w:pPr>
      <w:rPr>
        <w:rFonts w:ascii="Vitesco" w:hAnsi="Vitesco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62052C"/>
    <w:multiLevelType w:val="hybridMultilevel"/>
    <w:tmpl w:val="CA163D40"/>
    <w:lvl w:ilvl="0" w:tplc="5D2A9E1A">
      <w:numFmt w:val="bullet"/>
      <w:lvlText w:val=""/>
      <w:lvlJc w:val="left"/>
      <w:pPr>
        <w:ind w:left="720" w:hanging="360"/>
      </w:pPr>
      <w:rPr>
        <w:rFonts w:ascii="Wingdings" w:eastAsia="Vitesco" w:hAnsi="Wingdings" w:cstheme="maj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15540"/>
    <w:multiLevelType w:val="hybridMultilevel"/>
    <w:tmpl w:val="8754140A"/>
    <w:lvl w:ilvl="0" w:tplc="2646BC12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049D8A" w:tentative="1">
      <w:start w:val="1"/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5CF226" w:tentative="1">
      <w:start w:val="1"/>
      <w:numFmt w:val="bullet"/>
      <w:lvlText w:val="&gt;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0C6D68" w:tentative="1">
      <w:start w:val="1"/>
      <w:numFmt w:val="bullet"/>
      <w:lvlText w:val="&gt;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3E856C" w:tentative="1">
      <w:start w:val="1"/>
      <w:numFmt w:val="bullet"/>
      <w:lvlText w:val="&gt;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8A9688" w:tentative="1">
      <w:start w:val="1"/>
      <w:numFmt w:val="bullet"/>
      <w:lvlText w:val="&gt;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20AEFE" w:tentative="1">
      <w:start w:val="1"/>
      <w:numFmt w:val="bullet"/>
      <w:lvlText w:val="&gt;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862F8C" w:tentative="1">
      <w:start w:val="1"/>
      <w:numFmt w:val="bullet"/>
      <w:lvlText w:val="&gt;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6EF2A6" w:tentative="1">
      <w:start w:val="1"/>
      <w:numFmt w:val="bullet"/>
      <w:lvlText w:val="&gt;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D0B026A"/>
    <w:multiLevelType w:val="hybridMultilevel"/>
    <w:tmpl w:val="A52296D2"/>
    <w:lvl w:ilvl="0" w:tplc="8B943006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804478" w:tentative="1">
      <w:start w:val="1"/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CC55CC" w:tentative="1">
      <w:start w:val="1"/>
      <w:numFmt w:val="bullet"/>
      <w:lvlText w:val="&gt;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BCB3A4" w:tentative="1">
      <w:start w:val="1"/>
      <w:numFmt w:val="bullet"/>
      <w:lvlText w:val="&gt;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908D9C" w:tentative="1">
      <w:start w:val="1"/>
      <w:numFmt w:val="bullet"/>
      <w:lvlText w:val="&gt;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6810E8" w:tentative="1">
      <w:start w:val="1"/>
      <w:numFmt w:val="bullet"/>
      <w:lvlText w:val="&gt;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788C62" w:tentative="1">
      <w:start w:val="1"/>
      <w:numFmt w:val="bullet"/>
      <w:lvlText w:val="&gt;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98ABFC" w:tentative="1">
      <w:start w:val="1"/>
      <w:numFmt w:val="bullet"/>
      <w:lvlText w:val="&gt;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0ED366" w:tentative="1">
      <w:start w:val="1"/>
      <w:numFmt w:val="bullet"/>
      <w:lvlText w:val="&gt;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9AB6CA8"/>
    <w:multiLevelType w:val="hybridMultilevel"/>
    <w:tmpl w:val="07269ABA"/>
    <w:lvl w:ilvl="0" w:tplc="728240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7D3953"/>
    <w:multiLevelType w:val="hybridMultilevel"/>
    <w:tmpl w:val="6B60A6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295CE4"/>
    <w:multiLevelType w:val="hybridMultilevel"/>
    <w:tmpl w:val="C6A68C98"/>
    <w:lvl w:ilvl="0" w:tplc="A73646C8">
      <w:numFmt w:val="bullet"/>
      <w:lvlText w:val="-"/>
      <w:lvlJc w:val="left"/>
      <w:pPr>
        <w:ind w:left="720" w:hanging="360"/>
      </w:pPr>
      <w:rPr>
        <w:rFonts w:ascii="Vitesco" w:eastAsia="Vitesco" w:hAnsi="Vitesco" w:cs="Vitesc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E502A3"/>
    <w:multiLevelType w:val="hybridMultilevel"/>
    <w:tmpl w:val="46DA66CC"/>
    <w:lvl w:ilvl="0" w:tplc="CA2ED82A">
      <w:numFmt w:val="bullet"/>
      <w:lvlText w:val=""/>
      <w:lvlJc w:val="left"/>
      <w:pPr>
        <w:ind w:left="720" w:hanging="360"/>
      </w:pPr>
      <w:rPr>
        <w:rFonts w:ascii="Wingdings" w:eastAsia="Vitesco" w:hAnsi="Wingdings" w:cstheme="maj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ED6D3B"/>
    <w:multiLevelType w:val="hybridMultilevel"/>
    <w:tmpl w:val="C51C7B58"/>
    <w:lvl w:ilvl="0" w:tplc="66204454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3"/>
    <w:lvlOverride w:ilvl="0">
      <w:startOverride w:val="1"/>
    </w:lvlOverride>
  </w:num>
  <w:num w:numId="6">
    <w:abstractNumId w:val="5"/>
  </w:num>
  <w:num w:numId="7">
    <w:abstractNumId w:val="5"/>
  </w:num>
  <w:num w:numId="8">
    <w:abstractNumId w:val="6"/>
  </w:num>
  <w:num w:numId="9">
    <w:abstractNumId w:val="12"/>
  </w:num>
  <w:num w:numId="10">
    <w:abstractNumId w:val="11"/>
  </w:num>
  <w:num w:numId="11">
    <w:abstractNumId w:val="7"/>
  </w:num>
  <w:num w:numId="12">
    <w:abstractNumId w:val="8"/>
  </w:num>
  <w:num w:numId="13">
    <w:abstractNumId w:val="13"/>
  </w:num>
  <w:num w:numId="14">
    <w:abstractNumId w:val="10"/>
  </w:num>
  <w:num w:numId="15">
    <w:abstractNumId w:val="3"/>
    <w:lvlOverride w:ilvl="0">
      <w:startOverride w:val="1"/>
    </w:lvlOverride>
  </w:num>
  <w:num w:numId="16">
    <w:abstractNumId w:val="3"/>
  </w:num>
  <w:num w:numId="17">
    <w:abstractNumId w:val="3"/>
  </w:num>
  <w:num w:numId="18">
    <w:abstractNumId w:val="4"/>
  </w:num>
  <w:num w:numId="19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"/>
  </w:num>
  <w:num w:numId="21">
    <w:abstractNumId w:val="9"/>
  </w:num>
  <w:num w:numId="22">
    <w:abstractNumId w:val="0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260"/>
    <w:rsid w:val="00000327"/>
    <w:rsid w:val="00001D94"/>
    <w:rsid w:val="00002BD8"/>
    <w:rsid w:val="00002CFC"/>
    <w:rsid w:val="00011EAA"/>
    <w:rsid w:val="0001466B"/>
    <w:rsid w:val="00015C35"/>
    <w:rsid w:val="00016BB2"/>
    <w:rsid w:val="000202CD"/>
    <w:rsid w:val="00021255"/>
    <w:rsid w:val="00021883"/>
    <w:rsid w:val="00022A46"/>
    <w:rsid w:val="00022FC9"/>
    <w:rsid w:val="00023518"/>
    <w:rsid w:val="00024182"/>
    <w:rsid w:val="00027A6F"/>
    <w:rsid w:val="00030986"/>
    <w:rsid w:val="00031609"/>
    <w:rsid w:val="000327D8"/>
    <w:rsid w:val="000328FB"/>
    <w:rsid w:val="000355FE"/>
    <w:rsid w:val="00037B2D"/>
    <w:rsid w:val="00037C10"/>
    <w:rsid w:val="000418A2"/>
    <w:rsid w:val="0004326F"/>
    <w:rsid w:val="0005316A"/>
    <w:rsid w:val="00055300"/>
    <w:rsid w:val="0005597A"/>
    <w:rsid w:val="00055B51"/>
    <w:rsid w:val="00056845"/>
    <w:rsid w:val="00057D77"/>
    <w:rsid w:val="00063259"/>
    <w:rsid w:val="000639C6"/>
    <w:rsid w:val="00064474"/>
    <w:rsid w:val="00065C7B"/>
    <w:rsid w:val="00072DEE"/>
    <w:rsid w:val="00072FA7"/>
    <w:rsid w:val="00073C74"/>
    <w:rsid w:val="000800F3"/>
    <w:rsid w:val="0008774E"/>
    <w:rsid w:val="0009033F"/>
    <w:rsid w:val="0009266B"/>
    <w:rsid w:val="0009291E"/>
    <w:rsid w:val="000937DD"/>
    <w:rsid w:val="00094797"/>
    <w:rsid w:val="000A0383"/>
    <w:rsid w:val="000A55A5"/>
    <w:rsid w:val="000A5EB6"/>
    <w:rsid w:val="000C0C79"/>
    <w:rsid w:val="000C2665"/>
    <w:rsid w:val="000C58B8"/>
    <w:rsid w:val="000C71BE"/>
    <w:rsid w:val="000D2427"/>
    <w:rsid w:val="000D4AC1"/>
    <w:rsid w:val="000D5993"/>
    <w:rsid w:val="000D5D5F"/>
    <w:rsid w:val="000E0CBD"/>
    <w:rsid w:val="000E4C61"/>
    <w:rsid w:val="000F22C0"/>
    <w:rsid w:val="000F5AB3"/>
    <w:rsid w:val="000F60A1"/>
    <w:rsid w:val="00102930"/>
    <w:rsid w:val="00107ED6"/>
    <w:rsid w:val="00110409"/>
    <w:rsid w:val="001168C1"/>
    <w:rsid w:val="0012204F"/>
    <w:rsid w:val="001223A7"/>
    <w:rsid w:val="001236E9"/>
    <w:rsid w:val="00124B43"/>
    <w:rsid w:val="00124EA6"/>
    <w:rsid w:val="00126262"/>
    <w:rsid w:val="00126909"/>
    <w:rsid w:val="00131DBC"/>
    <w:rsid w:val="0013420F"/>
    <w:rsid w:val="00134DE7"/>
    <w:rsid w:val="00135304"/>
    <w:rsid w:val="00136BDC"/>
    <w:rsid w:val="0013770F"/>
    <w:rsid w:val="0014155A"/>
    <w:rsid w:val="00141B99"/>
    <w:rsid w:val="001421AB"/>
    <w:rsid w:val="001500C7"/>
    <w:rsid w:val="00153434"/>
    <w:rsid w:val="001616B5"/>
    <w:rsid w:val="0016171C"/>
    <w:rsid w:val="001617C2"/>
    <w:rsid w:val="00162E21"/>
    <w:rsid w:val="00163395"/>
    <w:rsid w:val="00163D0A"/>
    <w:rsid w:val="00164C7E"/>
    <w:rsid w:val="00170774"/>
    <w:rsid w:val="00172B41"/>
    <w:rsid w:val="001826CB"/>
    <w:rsid w:val="00185062"/>
    <w:rsid w:val="00186988"/>
    <w:rsid w:val="00191300"/>
    <w:rsid w:val="0019481B"/>
    <w:rsid w:val="001957F6"/>
    <w:rsid w:val="00196FE5"/>
    <w:rsid w:val="00197E9D"/>
    <w:rsid w:val="001A0E7C"/>
    <w:rsid w:val="001A4721"/>
    <w:rsid w:val="001A6100"/>
    <w:rsid w:val="001B0E07"/>
    <w:rsid w:val="001B251F"/>
    <w:rsid w:val="001B2796"/>
    <w:rsid w:val="001B3C86"/>
    <w:rsid w:val="001B54A5"/>
    <w:rsid w:val="001B5E23"/>
    <w:rsid w:val="001C12CF"/>
    <w:rsid w:val="001C47AE"/>
    <w:rsid w:val="001C68FC"/>
    <w:rsid w:val="001D137C"/>
    <w:rsid w:val="001E0998"/>
    <w:rsid w:val="001F047F"/>
    <w:rsid w:val="001F1926"/>
    <w:rsid w:val="001F2249"/>
    <w:rsid w:val="001F755C"/>
    <w:rsid w:val="001F7709"/>
    <w:rsid w:val="002008FC"/>
    <w:rsid w:val="0020095D"/>
    <w:rsid w:val="002024D8"/>
    <w:rsid w:val="002107A5"/>
    <w:rsid w:val="002137B6"/>
    <w:rsid w:val="0022024D"/>
    <w:rsid w:val="00221175"/>
    <w:rsid w:val="00221859"/>
    <w:rsid w:val="002269D5"/>
    <w:rsid w:val="002314F0"/>
    <w:rsid w:val="00232615"/>
    <w:rsid w:val="00233882"/>
    <w:rsid w:val="00233E12"/>
    <w:rsid w:val="00234499"/>
    <w:rsid w:val="002360FD"/>
    <w:rsid w:val="00236533"/>
    <w:rsid w:val="00236B1D"/>
    <w:rsid w:val="00237840"/>
    <w:rsid w:val="002407A1"/>
    <w:rsid w:val="00241093"/>
    <w:rsid w:val="00246F24"/>
    <w:rsid w:val="002478F3"/>
    <w:rsid w:val="00250FEB"/>
    <w:rsid w:val="0025169A"/>
    <w:rsid w:val="00251B4F"/>
    <w:rsid w:val="002545F1"/>
    <w:rsid w:val="00254C7B"/>
    <w:rsid w:val="00257C2F"/>
    <w:rsid w:val="002607C1"/>
    <w:rsid w:val="0026095D"/>
    <w:rsid w:val="00260A78"/>
    <w:rsid w:val="002666B8"/>
    <w:rsid w:val="00266F94"/>
    <w:rsid w:val="00272D94"/>
    <w:rsid w:val="00273D64"/>
    <w:rsid w:val="00282149"/>
    <w:rsid w:val="002828EA"/>
    <w:rsid w:val="00282BA4"/>
    <w:rsid w:val="00284E07"/>
    <w:rsid w:val="00286840"/>
    <w:rsid w:val="002905CE"/>
    <w:rsid w:val="002949DB"/>
    <w:rsid w:val="002957D6"/>
    <w:rsid w:val="002A09E3"/>
    <w:rsid w:val="002A3377"/>
    <w:rsid w:val="002A3A0C"/>
    <w:rsid w:val="002A3B2B"/>
    <w:rsid w:val="002A450C"/>
    <w:rsid w:val="002A6039"/>
    <w:rsid w:val="002A6635"/>
    <w:rsid w:val="002A6F33"/>
    <w:rsid w:val="002A7348"/>
    <w:rsid w:val="002A7F52"/>
    <w:rsid w:val="002B0D31"/>
    <w:rsid w:val="002B1F77"/>
    <w:rsid w:val="002C1154"/>
    <w:rsid w:val="002C3A39"/>
    <w:rsid w:val="002C45F7"/>
    <w:rsid w:val="002D2347"/>
    <w:rsid w:val="002D44D4"/>
    <w:rsid w:val="002D69EA"/>
    <w:rsid w:val="002D7D79"/>
    <w:rsid w:val="002E2566"/>
    <w:rsid w:val="002E30DA"/>
    <w:rsid w:val="002E3910"/>
    <w:rsid w:val="002E4823"/>
    <w:rsid w:val="002E5B6D"/>
    <w:rsid w:val="002E67D2"/>
    <w:rsid w:val="002E7519"/>
    <w:rsid w:val="002E76A1"/>
    <w:rsid w:val="002F1261"/>
    <w:rsid w:val="002F18D4"/>
    <w:rsid w:val="002F22E6"/>
    <w:rsid w:val="002F2643"/>
    <w:rsid w:val="002F2E41"/>
    <w:rsid w:val="00300104"/>
    <w:rsid w:val="00301B4F"/>
    <w:rsid w:val="003035E6"/>
    <w:rsid w:val="00303FA3"/>
    <w:rsid w:val="00304D9B"/>
    <w:rsid w:val="00305AE4"/>
    <w:rsid w:val="0031324D"/>
    <w:rsid w:val="0031625A"/>
    <w:rsid w:val="003213BA"/>
    <w:rsid w:val="00321737"/>
    <w:rsid w:val="00322D71"/>
    <w:rsid w:val="0032541B"/>
    <w:rsid w:val="0032706E"/>
    <w:rsid w:val="00331C6C"/>
    <w:rsid w:val="00332F22"/>
    <w:rsid w:val="003364C7"/>
    <w:rsid w:val="003369C6"/>
    <w:rsid w:val="00336C00"/>
    <w:rsid w:val="00337185"/>
    <w:rsid w:val="0034032A"/>
    <w:rsid w:val="0034275C"/>
    <w:rsid w:val="00343482"/>
    <w:rsid w:val="0034352D"/>
    <w:rsid w:val="00344451"/>
    <w:rsid w:val="00346C1B"/>
    <w:rsid w:val="00347854"/>
    <w:rsid w:val="00347D6A"/>
    <w:rsid w:val="00351469"/>
    <w:rsid w:val="0035169C"/>
    <w:rsid w:val="00352DEE"/>
    <w:rsid w:val="0035470E"/>
    <w:rsid w:val="0035485B"/>
    <w:rsid w:val="003552AC"/>
    <w:rsid w:val="00355ECE"/>
    <w:rsid w:val="00360658"/>
    <w:rsid w:val="00361928"/>
    <w:rsid w:val="00365D1E"/>
    <w:rsid w:val="00366777"/>
    <w:rsid w:val="00367211"/>
    <w:rsid w:val="0037091E"/>
    <w:rsid w:val="0037446A"/>
    <w:rsid w:val="0037592B"/>
    <w:rsid w:val="003769B8"/>
    <w:rsid w:val="00380A49"/>
    <w:rsid w:val="00382D45"/>
    <w:rsid w:val="003843DF"/>
    <w:rsid w:val="00384B5E"/>
    <w:rsid w:val="00384DC4"/>
    <w:rsid w:val="00384E0C"/>
    <w:rsid w:val="00392FA8"/>
    <w:rsid w:val="00394B7E"/>
    <w:rsid w:val="003A1494"/>
    <w:rsid w:val="003A26C6"/>
    <w:rsid w:val="003A4B2A"/>
    <w:rsid w:val="003A6C68"/>
    <w:rsid w:val="003B0C3A"/>
    <w:rsid w:val="003B0D9D"/>
    <w:rsid w:val="003B1243"/>
    <w:rsid w:val="003B173A"/>
    <w:rsid w:val="003B46F9"/>
    <w:rsid w:val="003B4B4A"/>
    <w:rsid w:val="003B4CE7"/>
    <w:rsid w:val="003B5503"/>
    <w:rsid w:val="003B56BE"/>
    <w:rsid w:val="003B5764"/>
    <w:rsid w:val="003B65FA"/>
    <w:rsid w:val="003B9554"/>
    <w:rsid w:val="003C108D"/>
    <w:rsid w:val="003C21D4"/>
    <w:rsid w:val="003D13DF"/>
    <w:rsid w:val="003D4DE2"/>
    <w:rsid w:val="003D5FFB"/>
    <w:rsid w:val="003E06E5"/>
    <w:rsid w:val="003E07D3"/>
    <w:rsid w:val="003E1740"/>
    <w:rsid w:val="003E27A3"/>
    <w:rsid w:val="003E3F0F"/>
    <w:rsid w:val="003E4CB4"/>
    <w:rsid w:val="003E583E"/>
    <w:rsid w:val="003E5C7E"/>
    <w:rsid w:val="003E6ADD"/>
    <w:rsid w:val="003F4228"/>
    <w:rsid w:val="003F4243"/>
    <w:rsid w:val="003F4C80"/>
    <w:rsid w:val="003F7BE6"/>
    <w:rsid w:val="00400CAE"/>
    <w:rsid w:val="00401FD9"/>
    <w:rsid w:val="00403130"/>
    <w:rsid w:val="00403D3B"/>
    <w:rsid w:val="00410690"/>
    <w:rsid w:val="00410C2C"/>
    <w:rsid w:val="00415CF1"/>
    <w:rsid w:val="00416EC1"/>
    <w:rsid w:val="004170D1"/>
    <w:rsid w:val="004236B2"/>
    <w:rsid w:val="0042422B"/>
    <w:rsid w:val="004305E5"/>
    <w:rsid w:val="00431660"/>
    <w:rsid w:val="004334B1"/>
    <w:rsid w:val="00437FBB"/>
    <w:rsid w:val="0044075A"/>
    <w:rsid w:val="004418EE"/>
    <w:rsid w:val="00443AD7"/>
    <w:rsid w:val="004467F0"/>
    <w:rsid w:val="00446B9B"/>
    <w:rsid w:val="00450B04"/>
    <w:rsid w:val="00454613"/>
    <w:rsid w:val="0045677E"/>
    <w:rsid w:val="00465022"/>
    <w:rsid w:val="00466C65"/>
    <w:rsid w:val="004670B4"/>
    <w:rsid w:val="004673D1"/>
    <w:rsid w:val="004711E0"/>
    <w:rsid w:val="0047242F"/>
    <w:rsid w:val="00473022"/>
    <w:rsid w:val="004819F9"/>
    <w:rsid w:val="00481B77"/>
    <w:rsid w:val="0048316C"/>
    <w:rsid w:val="00483726"/>
    <w:rsid w:val="0049201B"/>
    <w:rsid w:val="00494C87"/>
    <w:rsid w:val="00495455"/>
    <w:rsid w:val="004A1385"/>
    <w:rsid w:val="004A17F5"/>
    <w:rsid w:val="004A28D6"/>
    <w:rsid w:val="004A413B"/>
    <w:rsid w:val="004A4B23"/>
    <w:rsid w:val="004A5635"/>
    <w:rsid w:val="004A5B4C"/>
    <w:rsid w:val="004A6629"/>
    <w:rsid w:val="004A6AAE"/>
    <w:rsid w:val="004A7170"/>
    <w:rsid w:val="004A7957"/>
    <w:rsid w:val="004A7AA0"/>
    <w:rsid w:val="004B1B60"/>
    <w:rsid w:val="004B248C"/>
    <w:rsid w:val="004B418B"/>
    <w:rsid w:val="004B5E7E"/>
    <w:rsid w:val="004B60A3"/>
    <w:rsid w:val="004B718B"/>
    <w:rsid w:val="004C1AC2"/>
    <w:rsid w:val="004C2487"/>
    <w:rsid w:val="004C27C0"/>
    <w:rsid w:val="004C2E82"/>
    <w:rsid w:val="004C35CD"/>
    <w:rsid w:val="004C37EA"/>
    <w:rsid w:val="004C3B80"/>
    <w:rsid w:val="004C4B36"/>
    <w:rsid w:val="004C6BAB"/>
    <w:rsid w:val="004D0F87"/>
    <w:rsid w:val="004D18BD"/>
    <w:rsid w:val="004D36CA"/>
    <w:rsid w:val="004D5CA7"/>
    <w:rsid w:val="004D6939"/>
    <w:rsid w:val="004D6AE4"/>
    <w:rsid w:val="004D7EC6"/>
    <w:rsid w:val="004E0537"/>
    <w:rsid w:val="004E0A3C"/>
    <w:rsid w:val="004E4921"/>
    <w:rsid w:val="004E56E2"/>
    <w:rsid w:val="004E5C23"/>
    <w:rsid w:val="004E608C"/>
    <w:rsid w:val="004E6346"/>
    <w:rsid w:val="004F1B48"/>
    <w:rsid w:val="004F1D0D"/>
    <w:rsid w:val="004F57A2"/>
    <w:rsid w:val="004F74CC"/>
    <w:rsid w:val="00500168"/>
    <w:rsid w:val="005004B2"/>
    <w:rsid w:val="005015DF"/>
    <w:rsid w:val="005028DB"/>
    <w:rsid w:val="00507001"/>
    <w:rsid w:val="00510365"/>
    <w:rsid w:val="00511716"/>
    <w:rsid w:val="00512072"/>
    <w:rsid w:val="00514199"/>
    <w:rsid w:val="00515F42"/>
    <w:rsid w:val="00516A33"/>
    <w:rsid w:val="00520F71"/>
    <w:rsid w:val="005251D9"/>
    <w:rsid w:val="00526B3C"/>
    <w:rsid w:val="00530281"/>
    <w:rsid w:val="00530ABC"/>
    <w:rsid w:val="00533C90"/>
    <w:rsid w:val="00534C81"/>
    <w:rsid w:val="00535176"/>
    <w:rsid w:val="00536EA5"/>
    <w:rsid w:val="00542CDF"/>
    <w:rsid w:val="005450AC"/>
    <w:rsid w:val="00553084"/>
    <w:rsid w:val="0055525F"/>
    <w:rsid w:val="00555E36"/>
    <w:rsid w:val="005600D6"/>
    <w:rsid w:val="00565049"/>
    <w:rsid w:val="005657FA"/>
    <w:rsid w:val="0057386A"/>
    <w:rsid w:val="00574390"/>
    <w:rsid w:val="00577BA6"/>
    <w:rsid w:val="00580228"/>
    <w:rsid w:val="005807F2"/>
    <w:rsid w:val="00580D95"/>
    <w:rsid w:val="00583450"/>
    <w:rsid w:val="00591D48"/>
    <w:rsid w:val="005939B3"/>
    <w:rsid w:val="00595638"/>
    <w:rsid w:val="0059600C"/>
    <w:rsid w:val="00596C5D"/>
    <w:rsid w:val="005A0E2C"/>
    <w:rsid w:val="005A255F"/>
    <w:rsid w:val="005A3197"/>
    <w:rsid w:val="005A49EC"/>
    <w:rsid w:val="005A4C61"/>
    <w:rsid w:val="005A57E3"/>
    <w:rsid w:val="005A7F32"/>
    <w:rsid w:val="005B18A9"/>
    <w:rsid w:val="005B201B"/>
    <w:rsid w:val="005B2A3D"/>
    <w:rsid w:val="005C01BA"/>
    <w:rsid w:val="005C4ABC"/>
    <w:rsid w:val="005C5C97"/>
    <w:rsid w:val="005D1BA8"/>
    <w:rsid w:val="005D27DC"/>
    <w:rsid w:val="005D3819"/>
    <w:rsid w:val="005D38B8"/>
    <w:rsid w:val="005D3F7D"/>
    <w:rsid w:val="005D7997"/>
    <w:rsid w:val="005E1FB5"/>
    <w:rsid w:val="005E2061"/>
    <w:rsid w:val="005E26CC"/>
    <w:rsid w:val="005E2E33"/>
    <w:rsid w:val="005E2FFC"/>
    <w:rsid w:val="005E5EE7"/>
    <w:rsid w:val="005E777F"/>
    <w:rsid w:val="005E7E24"/>
    <w:rsid w:val="005F18D3"/>
    <w:rsid w:val="005F2E75"/>
    <w:rsid w:val="005F3F63"/>
    <w:rsid w:val="005F4481"/>
    <w:rsid w:val="006006DB"/>
    <w:rsid w:val="00607AE3"/>
    <w:rsid w:val="00612069"/>
    <w:rsid w:val="006127D4"/>
    <w:rsid w:val="00614293"/>
    <w:rsid w:val="0061647A"/>
    <w:rsid w:val="00616E5D"/>
    <w:rsid w:val="00620CF0"/>
    <w:rsid w:val="006220DA"/>
    <w:rsid w:val="006246A7"/>
    <w:rsid w:val="00625ED0"/>
    <w:rsid w:val="00626D24"/>
    <w:rsid w:val="006313B7"/>
    <w:rsid w:val="0063286C"/>
    <w:rsid w:val="00632D0C"/>
    <w:rsid w:val="00635E9D"/>
    <w:rsid w:val="00643A63"/>
    <w:rsid w:val="00645FD9"/>
    <w:rsid w:val="00646E28"/>
    <w:rsid w:val="006515A8"/>
    <w:rsid w:val="00653AD4"/>
    <w:rsid w:val="00653DF0"/>
    <w:rsid w:val="006566FC"/>
    <w:rsid w:val="006578A8"/>
    <w:rsid w:val="0066013E"/>
    <w:rsid w:val="0066045C"/>
    <w:rsid w:val="0066052B"/>
    <w:rsid w:val="00664E61"/>
    <w:rsid w:val="00667BB7"/>
    <w:rsid w:val="00667CA2"/>
    <w:rsid w:val="00675FB2"/>
    <w:rsid w:val="0068409C"/>
    <w:rsid w:val="00684D1D"/>
    <w:rsid w:val="006851F1"/>
    <w:rsid w:val="00685A19"/>
    <w:rsid w:val="00693F49"/>
    <w:rsid w:val="0069721C"/>
    <w:rsid w:val="006A0B2F"/>
    <w:rsid w:val="006A0FA0"/>
    <w:rsid w:val="006A325A"/>
    <w:rsid w:val="006A40CC"/>
    <w:rsid w:val="006A4244"/>
    <w:rsid w:val="006A4CB8"/>
    <w:rsid w:val="006A5169"/>
    <w:rsid w:val="006A592A"/>
    <w:rsid w:val="006A707F"/>
    <w:rsid w:val="006B0814"/>
    <w:rsid w:val="006B1767"/>
    <w:rsid w:val="006B1AD1"/>
    <w:rsid w:val="006B656C"/>
    <w:rsid w:val="006B6AA3"/>
    <w:rsid w:val="006C0B95"/>
    <w:rsid w:val="006C2B31"/>
    <w:rsid w:val="006C2BF1"/>
    <w:rsid w:val="006C2E0C"/>
    <w:rsid w:val="006C3633"/>
    <w:rsid w:val="006C381B"/>
    <w:rsid w:val="006C4703"/>
    <w:rsid w:val="006D5D1E"/>
    <w:rsid w:val="006D5D31"/>
    <w:rsid w:val="006D626E"/>
    <w:rsid w:val="006D6B55"/>
    <w:rsid w:val="006E26E7"/>
    <w:rsid w:val="006E42DF"/>
    <w:rsid w:val="006E6F9C"/>
    <w:rsid w:val="006F0B03"/>
    <w:rsid w:val="006F0E35"/>
    <w:rsid w:val="006F29D3"/>
    <w:rsid w:val="006F564A"/>
    <w:rsid w:val="006F5EEA"/>
    <w:rsid w:val="006F72C0"/>
    <w:rsid w:val="006F7E63"/>
    <w:rsid w:val="0070144E"/>
    <w:rsid w:val="00703E9A"/>
    <w:rsid w:val="007126CA"/>
    <w:rsid w:val="00712769"/>
    <w:rsid w:val="00712C58"/>
    <w:rsid w:val="00713125"/>
    <w:rsid w:val="00714FF4"/>
    <w:rsid w:val="007150B5"/>
    <w:rsid w:val="007232AD"/>
    <w:rsid w:val="00724B60"/>
    <w:rsid w:val="00731737"/>
    <w:rsid w:val="00732F1A"/>
    <w:rsid w:val="007335A4"/>
    <w:rsid w:val="00734381"/>
    <w:rsid w:val="007360EB"/>
    <w:rsid w:val="007377EC"/>
    <w:rsid w:val="00737C7A"/>
    <w:rsid w:val="00741A91"/>
    <w:rsid w:val="00742EB7"/>
    <w:rsid w:val="0074380A"/>
    <w:rsid w:val="00744A58"/>
    <w:rsid w:val="007451B1"/>
    <w:rsid w:val="00747B85"/>
    <w:rsid w:val="00753A4D"/>
    <w:rsid w:val="00756F98"/>
    <w:rsid w:val="007638B7"/>
    <w:rsid w:val="00763EA7"/>
    <w:rsid w:val="0076477A"/>
    <w:rsid w:val="007665D8"/>
    <w:rsid w:val="007702C9"/>
    <w:rsid w:val="00771319"/>
    <w:rsid w:val="00771673"/>
    <w:rsid w:val="00771D1C"/>
    <w:rsid w:val="00771EF2"/>
    <w:rsid w:val="00784A99"/>
    <w:rsid w:val="00784B47"/>
    <w:rsid w:val="0078607A"/>
    <w:rsid w:val="00786189"/>
    <w:rsid w:val="007916D6"/>
    <w:rsid w:val="00791E88"/>
    <w:rsid w:val="00794686"/>
    <w:rsid w:val="00797E12"/>
    <w:rsid w:val="007A000C"/>
    <w:rsid w:val="007A039D"/>
    <w:rsid w:val="007A1AC1"/>
    <w:rsid w:val="007A2136"/>
    <w:rsid w:val="007A78F5"/>
    <w:rsid w:val="007B0838"/>
    <w:rsid w:val="007B1D36"/>
    <w:rsid w:val="007B41DB"/>
    <w:rsid w:val="007B6B8A"/>
    <w:rsid w:val="007C72A4"/>
    <w:rsid w:val="007D0408"/>
    <w:rsid w:val="007D0B4F"/>
    <w:rsid w:val="007D1DC1"/>
    <w:rsid w:val="007D2710"/>
    <w:rsid w:val="007E0B15"/>
    <w:rsid w:val="007E1769"/>
    <w:rsid w:val="007E3F72"/>
    <w:rsid w:val="007E47DB"/>
    <w:rsid w:val="007E6BBA"/>
    <w:rsid w:val="007F3F0F"/>
    <w:rsid w:val="007F5680"/>
    <w:rsid w:val="007F5DFD"/>
    <w:rsid w:val="007F62E2"/>
    <w:rsid w:val="00800B83"/>
    <w:rsid w:val="00801334"/>
    <w:rsid w:val="008051FF"/>
    <w:rsid w:val="0080686B"/>
    <w:rsid w:val="00806AE5"/>
    <w:rsid w:val="00807A28"/>
    <w:rsid w:val="00811071"/>
    <w:rsid w:val="00815ED7"/>
    <w:rsid w:val="0082073F"/>
    <w:rsid w:val="0082287C"/>
    <w:rsid w:val="00835279"/>
    <w:rsid w:val="0083729D"/>
    <w:rsid w:val="0084117F"/>
    <w:rsid w:val="008418BA"/>
    <w:rsid w:val="00841AEC"/>
    <w:rsid w:val="00843A0D"/>
    <w:rsid w:val="0084588B"/>
    <w:rsid w:val="00847DD1"/>
    <w:rsid w:val="00851899"/>
    <w:rsid w:val="00852E50"/>
    <w:rsid w:val="00854614"/>
    <w:rsid w:val="008559EA"/>
    <w:rsid w:val="0085605F"/>
    <w:rsid w:val="00856CBA"/>
    <w:rsid w:val="00862BC2"/>
    <w:rsid w:val="00863560"/>
    <w:rsid w:val="00864162"/>
    <w:rsid w:val="008642D0"/>
    <w:rsid w:val="00865777"/>
    <w:rsid w:val="008679ED"/>
    <w:rsid w:val="00870105"/>
    <w:rsid w:val="00875CE2"/>
    <w:rsid w:val="0087621D"/>
    <w:rsid w:val="00876692"/>
    <w:rsid w:val="008808A6"/>
    <w:rsid w:val="0088138C"/>
    <w:rsid w:val="00884C6F"/>
    <w:rsid w:val="008854FB"/>
    <w:rsid w:val="0088593F"/>
    <w:rsid w:val="008909EB"/>
    <w:rsid w:val="00890EE8"/>
    <w:rsid w:val="008919C5"/>
    <w:rsid w:val="008929C6"/>
    <w:rsid w:val="00895BFE"/>
    <w:rsid w:val="0089724E"/>
    <w:rsid w:val="008A0B50"/>
    <w:rsid w:val="008A1470"/>
    <w:rsid w:val="008A4D4E"/>
    <w:rsid w:val="008A5402"/>
    <w:rsid w:val="008B09D5"/>
    <w:rsid w:val="008B1884"/>
    <w:rsid w:val="008B3BB1"/>
    <w:rsid w:val="008B3F3E"/>
    <w:rsid w:val="008B6E72"/>
    <w:rsid w:val="008C01CD"/>
    <w:rsid w:val="008C2C16"/>
    <w:rsid w:val="008C388A"/>
    <w:rsid w:val="008C6425"/>
    <w:rsid w:val="008D176E"/>
    <w:rsid w:val="008D1AF6"/>
    <w:rsid w:val="008D402E"/>
    <w:rsid w:val="008D45CF"/>
    <w:rsid w:val="008D4C4E"/>
    <w:rsid w:val="008D5F85"/>
    <w:rsid w:val="008D63CF"/>
    <w:rsid w:val="008E11DE"/>
    <w:rsid w:val="008E29EF"/>
    <w:rsid w:val="008E2C7D"/>
    <w:rsid w:val="008E3634"/>
    <w:rsid w:val="008E479C"/>
    <w:rsid w:val="008E6573"/>
    <w:rsid w:val="008F2ADA"/>
    <w:rsid w:val="008F4EF2"/>
    <w:rsid w:val="008F7877"/>
    <w:rsid w:val="00901972"/>
    <w:rsid w:val="00902746"/>
    <w:rsid w:val="00902CDB"/>
    <w:rsid w:val="00904122"/>
    <w:rsid w:val="009046BE"/>
    <w:rsid w:val="00907FC7"/>
    <w:rsid w:val="00912FE7"/>
    <w:rsid w:val="00914580"/>
    <w:rsid w:val="00916B38"/>
    <w:rsid w:val="00917C07"/>
    <w:rsid w:val="00917E25"/>
    <w:rsid w:val="00920086"/>
    <w:rsid w:val="00922B73"/>
    <w:rsid w:val="0092504D"/>
    <w:rsid w:val="00930807"/>
    <w:rsid w:val="00931EDD"/>
    <w:rsid w:val="009324A3"/>
    <w:rsid w:val="009328E1"/>
    <w:rsid w:val="00933E02"/>
    <w:rsid w:val="00935991"/>
    <w:rsid w:val="00935DF9"/>
    <w:rsid w:val="00935FB4"/>
    <w:rsid w:val="00937186"/>
    <w:rsid w:val="00943459"/>
    <w:rsid w:val="00946699"/>
    <w:rsid w:val="009520AF"/>
    <w:rsid w:val="00953A07"/>
    <w:rsid w:val="00954101"/>
    <w:rsid w:val="00956877"/>
    <w:rsid w:val="00957625"/>
    <w:rsid w:val="00963C9C"/>
    <w:rsid w:val="00966A2D"/>
    <w:rsid w:val="00981C57"/>
    <w:rsid w:val="00984779"/>
    <w:rsid w:val="00984D48"/>
    <w:rsid w:val="00985C4B"/>
    <w:rsid w:val="0098699A"/>
    <w:rsid w:val="00991E2C"/>
    <w:rsid w:val="009921EB"/>
    <w:rsid w:val="00992C3F"/>
    <w:rsid w:val="00994C00"/>
    <w:rsid w:val="00994D6A"/>
    <w:rsid w:val="00994F91"/>
    <w:rsid w:val="009951FE"/>
    <w:rsid w:val="00995682"/>
    <w:rsid w:val="0099726A"/>
    <w:rsid w:val="00997ADD"/>
    <w:rsid w:val="009A389A"/>
    <w:rsid w:val="009A7CDF"/>
    <w:rsid w:val="009B15A8"/>
    <w:rsid w:val="009B3A92"/>
    <w:rsid w:val="009B52B7"/>
    <w:rsid w:val="009B5F8F"/>
    <w:rsid w:val="009C7281"/>
    <w:rsid w:val="009D164E"/>
    <w:rsid w:val="009D280F"/>
    <w:rsid w:val="009D323D"/>
    <w:rsid w:val="009D4763"/>
    <w:rsid w:val="009D4809"/>
    <w:rsid w:val="009D5481"/>
    <w:rsid w:val="009E01E3"/>
    <w:rsid w:val="009E06C5"/>
    <w:rsid w:val="009E1632"/>
    <w:rsid w:val="009E1694"/>
    <w:rsid w:val="009E2AC8"/>
    <w:rsid w:val="009E3846"/>
    <w:rsid w:val="009E5E47"/>
    <w:rsid w:val="009F12BA"/>
    <w:rsid w:val="009F68F4"/>
    <w:rsid w:val="00A0098C"/>
    <w:rsid w:val="00A03855"/>
    <w:rsid w:val="00A03989"/>
    <w:rsid w:val="00A04095"/>
    <w:rsid w:val="00A07160"/>
    <w:rsid w:val="00A12F56"/>
    <w:rsid w:val="00A168E2"/>
    <w:rsid w:val="00A17753"/>
    <w:rsid w:val="00A25E3D"/>
    <w:rsid w:val="00A26DF5"/>
    <w:rsid w:val="00A329AA"/>
    <w:rsid w:val="00A367F2"/>
    <w:rsid w:val="00A36B08"/>
    <w:rsid w:val="00A431CC"/>
    <w:rsid w:val="00A454E8"/>
    <w:rsid w:val="00A53313"/>
    <w:rsid w:val="00A54BA0"/>
    <w:rsid w:val="00A62DE9"/>
    <w:rsid w:val="00A62F79"/>
    <w:rsid w:val="00A66974"/>
    <w:rsid w:val="00A727CC"/>
    <w:rsid w:val="00A7472E"/>
    <w:rsid w:val="00A74D70"/>
    <w:rsid w:val="00A80BC1"/>
    <w:rsid w:val="00A82D7B"/>
    <w:rsid w:val="00A85811"/>
    <w:rsid w:val="00A86834"/>
    <w:rsid w:val="00A87F02"/>
    <w:rsid w:val="00A903DF"/>
    <w:rsid w:val="00A913D0"/>
    <w:rsid w:val="00A92848"/>
    <w:rsid w:val="00A93058"/>
    <w:rsid w:val="00A932CB"/>
    <w:rsid w:val="00AA1FA2"/>
    <w:rsid w:val="00AA29B5"/>
    <w:rsid w:val="00AA5908"/>
    <w:rsid w:val="00AB3DDF"/>
    <w:rsid w:val="00AB4381"/>
    <w:rsid w:val="00AB4E69"/>
    <w:rsid w:val="00AB58C7"/>
    <w:rsid w:val="00AC1991"/>
    <w:rsid w:val="00AC27B2"/>
    <w:rsid w:val="00AC2810"/>
    <w:rsid w:val="00AD1C4C"/>
    <w:rsid w:val="00AD62F0"/>
    <w:rsid w:val="00AE1E64"/>
    <w:rsid w:val="00AE2D31"/>
    <w:rsid w:val="00AE307F"/>
    <w:rsid w:val="00AE4A7C"/>
    <w:rsid w:val="00AE500B"/>
    <w:rsid w:val="00AE660C"/>
    <w:rsid w:val="00AF1000"/>
    <w:rsid w:val="00AF2937"/>
    <w:rsid w:val="00AF34D8"/>
    <w:rsid w:val="00AF5F25"/>
    <w:rsid w:val="00B023B1"/>
    <w:rsid w:val="00B05505"/>
    <w:rsid w:val="00B0651C"/>
    <w:rsid w:val="00B073A5"/>
    <w:rsid w:val="00B07B78"/>
    <w:rsid w:val="00B10827"/>
    <w:rsid w:val="00B11405"/>
    <w:rsid w:val="00B128B4"/>
    <w:rsid w:val="00B1302B"/>
    <w:rsid w:val="00B138A4"/>
    <w:rsid w:val="00B141BD"/>
    <w:rsid w:val="00B16BA9"/>
    <w:rsid w:val="00B21250"/>
    <w:rsid w:val="00B31621"/>
    <w:rsid w:val="00B324FE"/>
    <w:rsid w:val="00B40230"/>
    <w:rsid w:val="00B408F4"/>
    <w:rsid w:val="00B41CF1"/>
    <w:rsid w:val="00B441AF"/>
    <w:rsid w:val="00B444E9"/>
    <w:rsid w:val="00B464E2"/>
    <w:rsid w:val="00B474DB"/>
    <w:rsid w:val="00B508A4"/>
    <w:rsid w:val="00B51313"/>
    <w:rsid w:val="00B53D8D"/>
    <w:rsid w:val="00B5451B"/>
    <w:rsid w:val="00B55998"/>
    <w:rsid w:val="00B60773"/>
    <w:rsid w:val="00B612F0"/>
    <w:rsid w:val="00B64120"/>
    <w:rsid w:val="00B669E2"/>
    <w:rsid w:val="00B6763D"/>
    <w:rsid w:val="00B6798D"/>
    <w:rsid w:val="00B70DFD"/>
    <w:rsid w:val="00B742C4"/>
    <w:rsid w:val="00B87837"/>
    <w:rsid w:val="00B914E3"/>
    <w:rsid w:val="00B9363E"/>
    <w:rsid w:val="00B96139"/>
    <w:rsid w:val="00B961CB"/>
    <w:rsid w:val="00B96B4E"/>
    <w:rsid w:val="00BA422B"/>
    <w:rsid w:val="00BA4B69"/>
    <w:rsid w:val="00BA7755"/>
    <w:rsid w:val="00BB0DF2"/>
    <w:rsid w:val="00BB11CC"/>
    <w:rsid w:val="00BB197F"/>
    <w:rsid w:val="00BB4260"/>
    <w:rsid w:val="00BB4DD8"/>
    <w:rsid w:val="00BC367C"/>
    <w:rsid w:val="00BC5915"/>
    <w:rsid w:val="00BC6418"/>
    <w:rsid w:val="00BC6C6C"/>
    <w:rsid w:val="00BC789D"/>
    <w:rsid w:val="00BD080E"/>
    <w:rsid w:val="00BD39FF"/>
    <w:rsid w:val="00BD52B7"/>
    <w:rsid w:val="00BD6117"/>
    <w:rsid w:val="00BD6C58"/>
    <w:rsid w:val="00BD7553"/>
    <w:rsid w:val="00BE17AB"/>
    <w:rsid w:val="00BE2423"/>
    <w:rsid w:val="00BE2A38"/>
    <w:rsid w:val="00BE42C3"/>
    <w:rsid w:val="00BE4C67"/>
    <w:rsid w:val="00BE5299"/>
    <w:rsid w:val="00BE690E"/>
    <w:rsid w:val="00BE79A1"/>
    <w:rsid w:val="00BF0FB8"/>
    <w:rsid w:val="00BF4830"/>
    <w:rsid w:val="00BF4ED6"/>
    <w:rsid w:val="00BF554D"/>
    <w:rsid w:val="00BF55D3"/>
    <w:rsid w:val="00BF5970"/>
    <w:rsid w:val="00C0042F"/>
    <w:rsid w:val="00C03B05"/>
    <w:rsid w:val="00C04D67"/>
    <w:rsid w:val="00C1009A"/>
    <w:rsid w:val="00C10821"/>
    <w:rsid w:val="00C1116D"/>
    <w:rsid w:val="00C1268A"/>
    <w:rsid w:val="00C1338B"/>
    <w:rsid w:val="00C14E07"/>
    <w:rsid w:val="00C20670"/>
    <w:rsid w:val="00C2334D"/>
    <w:rsid w:val="00C239A7"/>
    <w:rsid w:val="00C264BF"/>
    <w:rsid w:val="00C27261"/>
    <w:rsid w:val="00C33CBE"/>
    <w:rsid w:val="00C40080"/>
    <w:rsid w:val="00C406B0"/>
    <w:rsid w:val="00C40789"/>
    <w:rsid w:val="00C41970"/>
    <w:rsid w:val="00C42168"/>
    <w:rsid w:val="00C44316"/>
    <w:rsid w:val="00C44574"/>
    <w:rsid w:val="00C45D74"/>
    <w:rsid w:val="00C51434"/>
    <w:rsid w:val="00C54825"/>
    <w:rsid w:val="00C55CC9"/>
    <w:rsid w:val="00C5658E"/>
    <w:rsid w:val="00C56EEA"/>
    <w:rsid w:val="00C57DE1"/>
    <w:rsid w:val="00C600FB"/>
    <w:rsid w:val="00C61C37"/>
    <w:rsid w:val="00C622DB"/>
    <w:rsid w:val="00C63544"/>
    <w:rsid w:val="00C64B22"/>
    <w:rsid w:val="00C656F7"/>
    <w:rsid w:val="00C70EAB"/>
    <w:rsid w:val="00C7131E"/>
    <w:rsid w:val="00C724CC"/>
    <w:rsid w:val="00C7323D"/>
    <w:rsid w:val="00C741C1"/>
    <w:rsid w:val="00C77068"/>
    <w:rsid w:val="00C81629"/>
    <w:rsid w:val="00C82401"/>
    <w:rsid w:val="00C82D43"/>
    <w:rsid w:val="00C83572"/>
    <w:rsid w:val="00C971B0"/>
    <w:rsid w:val="00C97B8E"/>
    <w:rsid w:val="00CA3236"/>
    <w:rsid w:val="00CA35E6"/>
    <w:rsid w:val="00CA3D3E"/>
    <w:rsid w:val="00CA650B"/>
    <w:rsid w:val="00CB130E"/>
    <w:rsid w:val="00CB139C"/>
    <w:rsid w:val="00CB25BD"/>
    <w:rsid w:val="00CB2D6A"/>
    <w:rsid w:val="00CB63AB"/>
    <w:rsid w:val="00CB7F25"/>
    <w:rsid w:val="00CC1104"/>
    <w:rsid w:val="00CC2ACE"/>
    <w:rsid w:val="00CC34DC"/>
    <w:rsid w:val="00CC3CB6"/>
    <w:rsid w:val="00CC3FEF"/>
    <w:rsid w:val="00CC4394"/>
    <w:rsid w:val="00CC6C9B"/>
    <w:rsid w:val="00CD2025"/>
    <w:rsid w:val="00CD2D02"/>
    <w:rsid w:val="00CD562F"/>
    <w:rsid w:val="00CD677A"/>
    <w:rsid w:val="00CD691B"/>
    <w:rsid w:val="00CE3D68"/>
    <w:rsid w:val="00CE64E9"/>
    <w:rsid w:val="00CF34DB"/>
    <w:rsid w:val="00CF3857"/>
    <w:rsid w:val="00CF4B0F"/>
    <w:rsid w:val="00CF5B1E"/>
    <w:rsid w:val="00CF7661"/>
    <w:rsid w:val="00D00144"/>
    <w:rsid w:val="00D01037"/>
    <w:rsid w:val="00D0201B"/>
    <w:rsid w:val="00D02033"/>
    <w:rsid w:val="00D0252A"/>
    <w:rsid w:val="00D0363F"/>
    <w:rsid w:val="00D03C81"/>
    <w:rsid w:val="00D03EE5"/>
    <w:rsid w:val="00D04693"/>
    <w:rsid w:val="00D0539D"/>
    <w:rsid w:val="00D07550"/>
    <w:rsid w:val="00D13FCC"/>
    <w:rsid w:val="00D14E2A"/>
    <w:rsid w:val="00D153A2"/>
    <w:rsid w:val="00D16EEC"/>
    <w:rsid w:val="00D20133"/>
    <w:rsid w:val="00D223E7"/>
    <w:rsid w:val="00D24120"/>
    <w:rsid w:val="00D24D30"/>
    <w:rsid w:val="00D25C5B"/>
    <w:rsid w:val="00D26D3C"/>
    <w:rsid w:val="00D33CF2"/>
    <w:rsid w:val="00D41D61"/>
    <w:rsid w:val="00D41E54"/>
    <w:rsid w:val="00D45B9A"/>
    <w:rsid w:val="00D45DAE"/>
    <w:rsid w:val="00D5071B"/>
    <w:rsid w:val="00D547BA"/>
    <w:rsid w:val="00D5723A"/>
    <w:rsid w:val="00D60C7F"/>
    <w:rsid w:val="00D62B7D"/>
    <w:rsid w:val="00D631BE"/>
    <w:rsid w:val="00D66194"/>
    <w:rsid w:val="00D71C29"/>
    <w:rsid w:val="00D73B10"/>
    <w:rsid w:val="00D74050"/>
    <w:rsid w:val="00D75649"/>
    <w:rsid w:val="00D84F96"/>
    <w:rsid w:val="00D95573"/>
    <w:rsid w:val="00D96087"/>
    <w:rsid w:val="00D96D4B"/>
    <w:rsid w:val="00DA0217"/>
    <w:rsid w:val="00DA2C08"/>
    <w:rsid w:val="00DA3D39"/>
    <w:rsid w:val="00DA53AD"/>
    <w:rsid w:val="00DC0F86"/>
    <w:rsid w:val="00DC2674"/>
    <w:rsid w:val="00DC55BC"/>
    <w:rsid w:val="00DD1606"/>
    <w:rsid w:val="00DD16E9"/>
    <w:rsid w:val="00DD3152"/>
    <w:rsid w:val="00DD5281"/>
    <w:rsid w:val="00DD5E1A"/>
    <w:rsid w:val="00DD68C9"/>
    <w:rsid w:val="00DE3D4B"/>
    <w:rsid w:val="00DE4099"/>
    <w:rsid w:val="00DE59DB"/>
    <w:rsid w:val="00DF0592"/>
    <w:rsid w:val="00DF116C"/>
    <w:rsid w:val="00DF19C1"/>
    <w:rsid w:val="00DF50C3"/>
    <w:rsid w:val="00DF7202"/>
    <w:rsid w:val="00DF7F84"/>
    <w:rsid w:val="00E00C28"/>
    <w:rsid w:val="00E0263B"/>
    <w:rsid w:val="00E04F24"/>
    <w:rsid w:val="00E05A44"/>
    <w:rsid w:val="00E06D75"/>
    <w:rsid w:val="00E0728C"/>
    <w:rsid w:val="00E076F4"/>
    <w:rsid w:val="00E108EE"/>
    <w:rsid w:val="00E1426F"/>
    <w:rsid w:val="00E17533"/>
    <w:rsid w:val="00E17A2F"/>
    <w:rsid w:val="00E22919"/>
    <w:rsid w:val="00E25F67"/>
    <w:rsid w:val="00E3654B"/>
    <w:rsid w:val="00E36821"/>
    <w:rsid w:val="00E3691D"/>
    <w:rsid w:val="00E42766"/>
    <w:rsid w:val="00E433E7"/>
    <w:rsid w:val="00E43A07"/>
    <w:rsid w:val="00E43CCD"/>
    <w:rsid w:val="00E44E0F"/>
    <w:rsid w:val="00E45764"/>
    <w:rsid w:val="00E468BD"/>
    <w:rsid w:val="00E46B16"/>
    <w:rsid w:val="00E52AF6"/>
    <w:rsid w:val="00E54005"/>
    <w:rsid w:val="00E55A11"/>
    <w:rsid w:val="00E579B7"/>
    <w:rsid w:val="00E61A95"/>
    <w:rsid w:val="00E63898"/>
    <w:rsid w:val="00E67611"/>
    <w:rsid w:val="00E74EB5"/>
    <w:rsid w:val="00E75F22"/>
    <w:rsid w:val="00E7796B"/>
    <w:rsid w:val="00E828BA"/>
    <w:rsid w:val="00E85861"/>
    <w:rsid w:val="00E87588"/>
    <w:rsid w:val="00E90F54"/>
    <w:rsid w:val="00E93135"/>
    <w:rsid w:val="00E954F5"/>
    <w:rsid w:val="00E97507"/>
    <w:rsid w:val="00EA1C8D"/>
    <w:rsid w:val="00EA22A0"/>
    <w:rsid w:val="00EA4758"/>
    <w:rsid w:val="00EA4A56"/>
    <w:rsid w:val="00EA557C"/>
    <w:rsid w:val="00EB0C3F"/>
    <w:rsid w:val="00EB29F5"/>
    <w:rsid w:val="00EB330F"/>
    <w:rsid w:val="00EB771D"/>
    <w:rsid w:val="00EC0096"/>
    <w:rsid w:val="00EC198D"/>
    <w:rsid w:val="00EC1E8D"/>
    <w:rsid w:val="00EC2DAA"/>
    <w:rsid w:val="00EC32E7"/>
    <w:rsid w:val="00EC3D44"/>
    <w:rsid w:val="00ED11F2"/>
    <w:rsid w:val="00ED3410"/>
    <w:rsid w:val="00ED35EF"/>
    <w:rsid w:val="00ED4075"/>
    <w:rsid w:val="00ED5D20"/>
    <w:rsid w:val="00EE063B"/>
    <w:rsid w:val="00EE06EE"/>
    <w:rsid w:val="00EE11A9"/>
    <w:rsid w:val="00EE1321"/>
    <w:rsid w:val="00EE1345"/>
    <w:rsid w:val="00EE183C"/>
    <w:rsid w:val="00EE211F"/>
    <w:rsid w:val="00EE4CB6"/>
    <w:rsid w:val="00EE5F2D"/>
    <w:rsid w:val="00EE62CA"/>
    <w:rsid w:val="00EF271C"/>
    <w:rsid w:val="00EF4AA0"/>
    <w:rsid w:val="00EF4CAD"/>
    <w:rsid w:val="00EF5A3F"/>
    <w:rsid w:val="00EF628D"/>
    <w:rsid w:val="00EF71E0"/>
    <w:rsid w:val="00F02E3C"/>
    <w:rsid w:val="00F05791"/>
    <w:rsid w:val="00F10278"/>
    <w:rsid w:val="00F10E0C"/>
    <w:rsid w:val="00F11036"/>
    <w:rsid w:val="00F12B4A"/>
    <w:rsid w:val="00F1542A"/>
    <w:rsid w:val="00F21EFF"/>
    <w:rsid w:val="00F22AE8"/>
    <w:rsid w:val="00F249BA"/>
    <w:rsid w:val="00F269A6"/>
    <w:rsid w:val="00F40069"/>
    <w:rsid w:val="00F40B5F"/>
    <w:rsid w:val="00F41139"/>
    <w:rsid w:val="00F43951"/>
    <w:rsid w:val="00F4506B"/>
    <w:rsid w:val="00F45C54"/>
    <w:rsid w:val="00F45D23"/>
    <w:rsid w:val="00F46C0D"/>
    <w:rsid w:val="00F470B1"/>
    <w:rsid w:val="00F5402B"/>
    <w:rsid w:val="00F6100A"/>
    <w:rsid w:val="00F666FD"/>
    <w:rsid w:val="00F66C54"/>
    <w:rsid w:val="00F66DBD"/>
    <w:rsid w:val="00F67211"/>
    <w:rsid w:val="00F6723A"/>
    <w:rsid w:val="00F70D5C"/>
    <w:rsid w:val="00F70EC0"/>
    <w:rsid w:val="00F71543"/>
    <w:rsid w:val="00F73C15"/>
    <w:rsid w:val="00F75F1E"/>
    <w:rsid w:val="00F761D4"/>
    <w:rsid w:val="00F8007B"/>
    <w:rsid w:val="00F903C1"/>
    <w:rsid w:val="00F91B9E"/>
    <w:rsid w:val="00F929DB"/>
    <w:rsid w:val="00FA4B80"/>
    <w:rsid w:val="00FA50C7"/>
    <w:rsid w:val="00FA5151"/>
    <w:rsid w:val="00FB2ED7"/>
    <w:rsid w:val="00FB4665"/>
    <w:rsid w:val="00FB64D2"/>
    <w:rsid w:val="00FC288C"/>
    <w:rsid w:val="00FC2BBB"/>
    <w:rsid w:val="00FC72A7"/>
    <w:rsid w:val="00FD0227"/>
    <w:rsid w:val="00FD091C"/>
    <w:rsid w:val="00FD0F7F"/>
    <w:rsid w:val="00FD3B45"/>
    <w:rsid w:val="00FD52B5"/>
    <w:rsid w:val="00FD5FEC"/>
    <w:rsid w:val="00FD737E"/>
    <w:rsid w:val="00FD77D2"/>
    <w:rsid w:val="00FE082E"/>
    <w:rsid w:val="00FE0ECA"/>
    <w:rsid w:val="00FE2189"/>
    <w:rsid w:val="00FE2456"/>
    <w:rsid w:val="00FE3576"/>
    <w:rsid w:val="00FE3FFB"/>
    <w:rsid w:val="00FE453D"/>
    <w:rsid w:val="00FF02A7"/>
    <w:rsid w:val="00FF2C6E"/>
    <w:rsid w:val="00FF6879"/>
    <w:rsid w:val="00FF6E90"/>
    <w:rsid w:val="00FF7A7A"/>
    <w:rsid w:val="012B28DB"/>
    <w:rsid w:val="059E5AFF"/>
    <w:rsid w:val="06CD9751"/>
    <w:rsid w:val="07F6A398"/>
    <w:rsid w:val="0829EF76"/>
    <w:rsid w:val="0844C43F"/>
    <w:rsid w:val="0A4A0811"/>
    <w:rsid w:val="0CCA14BB"/>
    <w:rsid w:val="0DAA26BD"/>
    <w:rsid w:val="10ADE14F"/>
    <w:rsid w:val="10DA7F13"/>
    <w:rsid w:val="119D85DE"/>
    <w:rsid w:val="14657C6F"/>
    <w:rsid w:val="15609475"/>
    <w:rsid w:val="1670F701"/>
    <w:rsid w:val="180CC762"/>
    <w:rsid w:val="1CBD1E7D"/>
    <w:rsid w:val="2089D6CE"/>
    <w:rsid w:val="242A149F"/>
    <w:rsid w:val="24C4EF1B"/>
    <w:rsid w:val="25563ACF"/>
    <w:rsid w:val="2A802DC6"/>
    <w:rsid w:val="2BC57C53"/>
    <w:rsid w:val="2D5C3555"/>
    <w:rsid w:val="2DA46F0C"/>
    <w:rsid w:val="2DD0F6E5"/>
    <w:rsid w:val="2E1147A8"/>
    <w:rsid w:val="2EBDE019"/>
    <w:rsid w:val="31DE18C6"/>
    <w:rsid w:val="32DC7B34"/>
    <w:rsid w:val="375EB0CE"/>
    <w:rsid w:val="377F8425"/>
    <w:rsid w:val="39EC7EC9"/>
    <w:rsid w:val="3C306993"/>
    <w:rsid w:val="3DCC39F4"/>
    <w:rsid w:val="3DD5DFD8"/>
    <w:rsid w:val="40061148"/>
    <w:rsid w:val="412AFC64"/>
    <w:rsid w:val="42A950FB"/>
    <w:rsid w:val="42BC46E5"/>
    <w:rsid w:val="42DF2790"/>
    <w:rsid w:val="444CCA3F"/>
    <w:rsid w:val="44926F6A"/>
    <w:rsid w:val="478D7398"/>
    <w:rsid w:val="48411F17"/>
    <w:rsid w:val="48EE7F00"/>
    <w:rsid w:val="4A113D24"/>
    <w:rsid w:val="57DB8DB2"/>
    <w:rsid w:val="5AF5264C"/>
    <w:rsid w:val="5B1FA3A7"/>
    <w:rsid w:val="5CDADB32"/>
    <w:rsid w:val="60789263"/>
    <w:rsid w:val="62F3DB44"/>
    <w:rsid w:val="64B8581D"/>
    <w:rsid w:val="656DE8AB"/>
    <w:rsid w:val="67FD62CC"/>
    <w:rsid w:val="69BB2F3A"/>
    <w:rsid w:val="6A2E1049"/>
    <w:rsid w:val="6D7303C9"/>
    <w:rsid w:val="6ED7B36F"/>
    <w:rsid w:val="6F4072F9"/>
    <w:rsid w:val="6F4A2066"/>
    <w:rsid w:val="6F5BE591"/>
    <w:rsid w:val="6FD42E7C"/>
    <w:rsid w:val="7112CEEF"/>
    <w:rsid w:val="7153F930"/>
    <w:rsid w:val="721DFD92"/>
    <w:rsid w:val="733F433F"/>
    <w:rsid w:val="788F3B55"/>
    <w:rsid w:val="789CEF40"/>
    <w:rsid w:val="792D81B6"/>
    <w:rsid w:val="7AA088D8"/>
    <w:rsid w:val="7D84A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D3E401"/>
  <w15:docId w15:val="{2F6464E2-D78E-4851-BC97-CD31E8188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4E5C23"/>
    <w:pPr>
      <w:keepLines/>
      <w:spacing w:after="220" w:line="360" w:lineRule="auto"/>
    </w:pPr>
    <w:rPr>
      <w:rFonts w:ascii="Arial" w:eastAsiaTheme="minorHAnsi" w:hAnsi="Arial"/>
      <w:noProof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F5B1E"/>
    <w:pPr>
      <w:keepLines w:val="0"/>
      <w:spacing w:after="260" w:line="260" w:lineRule="exact"/>
      <w:outlineLvl w:val="0"/>
    </w:pPr>
    <w:rPr>
      <w:rFonts w:asciiTheme="minorHAnsi" w:eastAsiaTheme="minorEastAsia" w:hAnsiTheme="minorHAnsi"/>
      <w:b/>
      <w:spacing w:val="5"/>
      <w:sz w:val="18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C2B31"/>
    <w:pPr>
      <w:keepLines w:val="0"/>
      <w:spacing w:after="0" w:line="220" w:lineRule="exact"/>
    </w:pPr>
    <w:rPr>
      <w:rFonts w:asciiTheme="minorHAnsi" w:eastAsiaTheme="minorEastAsia" w:hAnsiTheme="minorHAnsi"/>
      <w:b/>
      <w:spacing w:val="6"/>
      <w:sz w:val="18"/>
      <w:lang w:eastAsia="zh-CN"/>
    </w:rPr>
  </w:style>
  <w:style w:type="character" w:customStyle="1" w:styleId="KopfzeileZchn">
    <w:name w:val="Kopfzeile Zchn"/>
    <w:basedOn w:val="Absatz-Standardschriftart"/>
    <w:link w:val="Kopfzeile"/>
    <w:uiPriority w:val="99"/>
    <w:rsid w:val="006C2B31"/>
    <w:rPr>
      <w:b/>
      <w:spacing w:val="6"/>
      <w:sz w:val="18"/>
    </w:rPr>
  </w:style>
  <w:style w:type="paragraph" w:styleId="Fuzeile">
    <w:name w:val="footer"/>
    <w:basedOn w:val="Standard"/>
    <w:link w:val="FuzeileZchn"/>
    <w:uiPriority w:val="99"/>
    <w:unhideWhenUsed/>
    <w:rsid w:val="00DF19C1"/>
    <w:pPr>
      <w:keepLines w:val="0"/>
      <w:tabs>
        <w:tab w:val="center" w:pos="4536"/>
        <w:tab w:val="right" w:pos="9072"/>
      </w:tabs>
      <w:spacing w:after="0" w:line="180" w:lineRule="exact"/>
    </w:pPr>
    <w:rPr>
      <w:rFonts w:asciiTheme="minorHAnsi" w:eastAsiaTheme="minorEastAsia" w:hAnsiTheme="minorHAnsi"/>
      <w:spacing w:val="2"/>
      <w:sz w:val="12"/>
      <w:lang w:eastAsia="zh-CN"/>
    </w:rPr>
  </w:style>
  <w:style w:type="character" w:customStyle="1" w:styleId="FuzeileZchn">
    <w:name w:val="Fußzeile Zchn"/>
    <w:basedOn w:val="Absatz-Standardschriftart"/>
    <w:link w:val="Fuzeile"/>
    <w:uiPriority w:val="99"/>
    <w:rsid w:val="00DF19C1"/>
    <w:rPr>
      <w:spacing w:val="2"/>
      <w:sz w:val="12"/>
    </w:rPr>
  </w:style>
  <w:style w:type="paragraph" w:styleId="Titel">
    <w:name w:val="Title"/>
    <w:basedOn w:val="Standard"/>
    <w:link w:val="TitelZchn"/>
    <w:uiPriority w:val="10"/>
    <w:qFormat/>
    <w:rsid w:val="00CF5B1E"/>
    <w:pPr>
      <w:keepLines w:val="0"/>
      <w:spacing w:after="250" w:line="260" w:lineRule="exact"/>
      <w:contextualSpacing/>
    </w:pPr>
    <w:rPr>
      <w:rFonts w:ascii="Vitesco Heavy" w:eastAsiaTheme="minorEastAsia" w:hAnsi="Vitesco Heavy"/>
      <w:bCs/>
      <w:caps/>
      <w:spacing w:val="4"/>
      <w:sz w:val="21"/>
      <w:szCs w:val="21"/>
      <w:lang w:eastAsia="zh-CN"/>
    </w:rPr>
  </w:style>
  <w:style w:type="character" w:customStyle="1" w:styleId="TitelZchn">
    <w:name w:val="Titel Zchn"/>
    <w:basedOn w:val="Absatz-Standardschriftart"/>
    <w:link w:val="Titel"/>
    <w:uiPriority w:val="10"/>
    <w:rsid w:val="00CF5B1E"/>
    <w:rPr>
      <w:rFonts w:ascii="Vitesco Heavy" w:hAnsi="Vitesco Heavy"/>
      <w:bCs/>
      <w:caps/>
      <w:spacing w:val="4"/>
      <w:sz w:val="21"/>
      <w:szCs w:val="21"/>
    </w:rPr>
  </w:style>
  <w:style w:type="table" w:styleId="Tabellenraster">
    <w:name w:val="Table Grid"/>
    <w:basedOn w:val="NormaleTabelle"/>
    <w:uiPriority w:val="39"/>
    <w:rsid w:val="003B4B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points">
    <w:name w:val="Bulletpoints"/>
    <w:basedOn w:val="Intro"/>
    <w:autoRedefine/>
    <w:qFormat/>
    <w:rsid w:val="00EE211F"/>
  </w:style>
  <w:style w:type="character" w:customStyle="1" w:styleId="berschrift1Zchn">
    <w:name w:val="Überschrift 1 Zchn"/>
    <w:basedOn w:val="Absatz-Standardschriftart"/>
    <w:link w:val="berschrift1"/>
    <w:uiPriority w:val="9"/>
    <w:rsid w:val="00CF5B1E"/>
    <w:rPr>
      <w:b/>
      <w:spacing w:val="5"/>
      <w:sz w:val="18"/>
    </w:rPr>
  </w:style>
  <w:style w:type="character" w:styleId="Hyperlink">
    <w:name w:val="Hyperlink"/>
    <w:basedOn w:val="Absatz-Standardschriftart"/>
    <w:uiPriority w:val="99"/>
    <w:unhideWhenUsed/>
    <w:rsid w:val="00F91B9E"/>
    <w:rPr>
      <w:color w:val="auto"/>
      <w:u w:val="non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91B9E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68C1"/>
    <w:pPr>
      <w:keepLines w:val="0"/>
      <w:spacing w:after="0" w:line="240" w:lineRule="auto"/>
    </w:pPr>
    <w:rPr>
      <w:rFonts w:ascii="Segoe UI" w:eastAsiaTheme="minorEastAsia" w:hAnsi="Segoe UI" w:cs="Segoe UI"/>
      <w:spacing w:val="5"/>
      <w:sz w:val="18"/>
      <w:szCs w:val="18"/>
      <w:lang w:eastAsia="zh-CN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68C1"/>
    <w:rPr>
      <w:rFonts w:ascii="Segoe UI" w:hAnsi="Segoe UI" w:cs="Segoe UI"/>
      <w:spacing w:val="5"/>
      <w:sz w:val="18"/>
      <w:szCs w:val="18"/>
    </w:rPr>
  </w:style>
  <w:style w:type="paragraph" w:customStyle="1" w:styleId="01-Headline">
    <w:name w:val="01-Headline"/>
    <w:basedOn w:val="Titel"/>
    <w:next w:val="Titel"/>
    <w:qFormat/>
    <w:rsid w:val="00BB4260"/>
    <w:pPr>
      <w:spacing w:after="0" w:line="360" w:lineRule="auto"/>
    </w:pPr>
    <w:rPr>
      <w:color w:val="4A4944" w:themeColor="text1"/>
      <w:sz w:val="40"/>
    </w:rPr>
  </w:style>
  <w:style w:type="paragraph" w:customStyle="1" w:styleId="00-Text">
    <w:name w:val="00-Text"/>
    <w:basedOn w:val="Standard"/>
    <w:qFormat/>
    <w:rsid w:val="004E5C23"/>
    <w:pPr>
      <w:keepLines w:val="0"/>
      <w:spacing w:after="0"/>
    </w:pPr>
    <w:rPr>
      <w:rFonts w:asciiTheme="minorHAnsi" w:eastAsiaTheme="minorEastAsia" w:hAnsiTheme="minorHAnsi"/>
      <w:spacing w:val="5"/>
      <w:sz w:val="20"/>
      <w:lang w:eastAsia="zh-CN"/>
    </w:rPr>
  </w:style>
  <w:style w:type="paragraph" w:customStyle="1" w:styleId="02-HeadlineKapitelNummer">
    <w:name w:val="02-Headline Kapitel Nummer"/>
    <w:basedOn w:val="01-Headline"/>
    <w:qFormat/>
    <w:rsid w:val="00BB4260"/>
    <w:pPr>
      <w:contextualSpacing w:val="0"/>
      <w:outlineLvl w:val="0"/>
    </w:pPr>
    <w:rPr>
      <w:rFonts w:asciiTheme="majorHAnsi" w:hAnsiTheme="majorHAnsi"/>
      <w:bCs w:val="0"/>
      <w:caps w:val="0"/>
      <w:color w:val="D4004A" w:themeColor="accent1"/>
      <w:spacing w:val="5"/>
      <w:sz w:val="32"/>
      <w:szCs w:val="22"/>
    </w:rPr>
  </w:style>
  <w:style w:type="paragraph" w:customStyle="1" w:styleId="03-Subhead">
    <w:name w:val="03-Subhead"/>
    <w:basedOn w:val="02-HeadlineKapitelNummer"/>
    <w:qFormat/>
    <w:rsid w:val="00BB4260"/>
    <w:rPr>
      <w:color w:val="9E0037" w:themeColor="accent1" w:themeShade="BF"/>
      <w:sz w:val="26"/>
    </w:rPr>
  </w:style>
  <w:style w:type="paragraph" w:customStyle="1" w:styleId="04-Question">
    <w:name w:val="04-Question"/>
    <w:basedOn w:val="03-Subhead"/>
    <w:rsid w:val="00BB4260"/>
    <w:pPr>
      <w:spacing w:line="240" w:lineRule="auto"/>
    </w:pPr>
    <w:rPr>
      <w:rFonts w:asciiTheme="minorHAnsi" w:hAnsiTheme="minorHAnsi"/>
      <w:b/>
      <w:color w:val="auto"/>
      <w:sz w:val="20"/>
    </w:rPr>
  </w:style>
  <w:style w:type="paragraph" w:customStyle="1" w:styleId="06-Footer">
    <w:name w:val="06-Footer"/>
    <w:basedOn w:val="Fuzeile"/>
    <w:qFormat/>
    <w:rsid w:val="00BB4260"/>
    <w:rPr>
      <w:sz w:val="16"/>
    </w:rPr>
  </w:style>
  <w:style w:type="paragraph" w:customStyle="1" w:styleId="13-Infobox">
    <w:name w:val="13-Infobox"/>
    <w:basedOn w:val="Standard"/>
    <w:rsid w:val="004E5C23"/>
    <w:pPr>
      <w:spacing w:after="0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A4721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9E0037" w:themeColor="accent1" w:themeShade="BF"/>
      <w:spacing w:val="0"/>
      <w:sz w:val="32"/>
      <w:szCs w:val="3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1C12CF"/>
    <w:pPr>
      <w:spacing w:after="100"/>
    </w:pPr>
    <w:rPr>
      <w:rFonts w:asciiTheme="minorHAnsi" w:hAnsiTheme="minorHAnsi"/>
      <w:b/>
      <w:sz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1A4721"/>
    <w:pPr>
      <w:spacing w:after="100"/>
      <w:ind w:left="220"/>
    </w:pPr>
    <w:rPr>
      <w:rFonts w:asciiTheme="minorHAnsi" w:hAnsiTheme="minorHAnsi"/>
      <w:b/>
      <w:color w:val="4A4944" w:themeColor="text1"/>
      <w:sz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1A4721"/>
    <w:pPr>
      <w:spacing w:after="100"/>
      <w:ind w:left="440"/>
    </w:pPr>
    <w:rPr>
      <w:rFonts w:asciiTheme="minorHAnsi" w:hAnsiTheme="minorHAnsi"/>
      <w:color w:val="4A4944" w:themeColor="text1"/>
      <w:sz w:val="20"/>
    </w:rPr>
  </w:style>
  <w:style w:type="paragraph" w:customStyle="1" w:styleId="04-Subheadline">
    <w:name w:val="04-Subheadline"/>
    <w:basedOn w:val="03-Subhead"/>
    <w:qFormat/>
    <w:rsid w:val="00A04095"/>
    <w:pPr>
      <w:spacing w:line="240" w:lineRule="auto"/>
    </w:pPr>
    <w:rPr>
      <w:rFonts w:asciiTheme="minorHAnsi" w:hAnsiTheme="minorHAnsi"/>
      <w:b/>
      <w:noProof w:val="0"/>
      <w:color w:val="auto"/>
      <w:sz w:val="20"/>
      <w:lang w:val="de-DE"/>
    </w:rPr>
  </w:style>
  <w:style w:type="paragraph" w:customStyle="1" w:styleId="Bullet">
    <w:name w:val="Bullet"/>
    <w:basedOn w:val="Standard"/>
    <w:qFormat/>
    <w:rsid w:val="00A04095"/>
    <w:pPr>
      <w:keepLines w:val="0"/>
      <w:spacing w:after="0" w:line="260" w:lineRule="exact"/>
      <w:ind w:left="284" w:hanging="284"/>
    </w:pPr>
    <w:rPr>
      <w:rFonts w:asciiTheme="minorHAnsi" w:eastAsiaTheme="minorEastAsia" w:hAnsiTheme="minorHAnsi"/>
      <w:noProof w:val="0"/>
      <w:spacing w:val="6"/>
      <w:sz w:val="18"/>
      <w:lang w:val="de-DE" w:eastAsia="zh-CN"/>
    </w:rPr>
  </w:style>
  <w:style w:type="paragraph" w:customStyle="1" w:styleId="Intro">
    <w:name w:val="Intro"/>
    <w:basedOn w:val="Standard"/>
    <w:qFormat/>
    <w:rsid w:val="00FF2C6E"/>
    <w:pPr>
      <w:keepLines w:val="0"/>
      <w:numPr>
        <w:numId w:val="1"/>
      </w:numPr>
      <w:spacing w:after="0" w:line="300" w:lineRule="exact"/>
    </w:pPr>
    <w:rPr>
      <w:rFonts w:asciiTheme="minorHAnsi" w:eastAsiaTheme="minorEastAsia" w:hAnsiTheme="minorHAnsi"/>
      <w:b/>
      <w:noProof w:val="0"/>
      <w:spacing w:val="6"/>
      <w:sz w:val="21"/>
      <w:lang w:val="de-DE" w:eastAsia="zh-CN"/>
    </w:rPr>
  </w:style>
  <w:style w:type="paragraph" w:customStyle="1" w:styleId="Contact">
    <w:name w:val="Contact"/>
    <w:basedOn w:val="Standard"/>
    <w:qFormat/>
    <w:rsid w:val="00FF2C6E"/>
    <w:pPr>
      <w:keepLines w:val="0"/>
      <w:spacing w:after="0" w:line="260" w:lineRule="exact"/>
    </w:pPr>
    <w:rPr>
      <w:rFonts w:asciiTheme="minorHAnsi" w:eastAsiaTheme="minorEastAsia" w:hAnsiTheme="minorHAnsi"/>
      <w:noProof w:val="0"/>
      <w:spacing w:val="5"/>
      <w:sz w:val="18"/>
      <w:lang w:val="de-DE" w:eastAsia="zh-CN"/>
    </w:rPr>
  </w:style>
  <w:style w:type="character" w:customStyle="1" w:styleId="normaltextrun">
    <w:name w:val="normaltextrun"/>
    <w:basedOn w:val="Absatz-Standardschriftart"/>
    <w:rsid w:val="00632D0C"/>
  </w:style>
  <w:style w:type="paragraph" w:customStyle="1" w:styleId="xmsolistparagraph">
    <w:name w:val="x_msolistparagraph"/>
    <w:basedOn w:val="Standard"/>
    <w:rsid w:val="00632D0C"/>
    <w:pPr>
      <w:keepLines w:val="0"/>
      <w:spacing w:after="0" w:line="240" w:lineRule="auto"/>
      <w:ind w:left="720"/>
    </w:pPr>
    <w:rPr>
      <w:rFonts w:ascii="Calibri" w:hAnsi="Calibri" w:cs="Calibri"/>
      <w:noProof w:val="0"/>
      <w:lang w:bidi="en-US"/>
    </w:rPr>
  </w:style>
  <w:style w:type="paragraph" w:customStyle="1" w:styleId="paragraph">
    <w:name w:val="paragraph"/>
    <w:basedOn w:val="Standard"/>
    <w:rsid w:val="00632D0C"/>
    <w:pPr>
      <w:keepLines w:val="0"/>
      <w:spacing w:before="100" w:beforeAutospacing="1" w:after="100" w:afterAutospacing="1" w:line="240" w:lineRule="auto"/>
    </w:pPr>
    <w:rPr>
      <w:rFonts w:ascii="Calibri" w:hAnsi="Calibri" w:cs="Calibri"/>
      <w:noProof w:val="0"/>
      <w:lang w:bidi="en-US"/>
    </w:rPr>
  </w:style>
  <w:style w:type="character" w:customStyle="1" w:styleId="eop">
    <w:name w:val="eop"/>
    <w:basedOn w:val="Absatz-Standardschriftart"/>
    <w:rsid w:val="00632D0C"/>
  </w:style>
  <w:style w:type="character" w:styleId="Fett">
    <w:name w:val="Strong"/>
    <w:basedOn w:val="Absatz-Standardschriftart"/>
    <w:uiPriority w:val="22"/>
    <w:qFormat/>
    <w:rsid w:val="002E7519"/>
    <w:rPr>
      <w:b/>
      <w:bCs/>
    </w:rPr>
  </w:style>
  <w:style w:type="paragraph" w:styleId="StandardWeb">
    <w:name w:val="Normal (Web)"/>
    <w:basedOn w:val="Standard"/>
    <w:uiPriority w:val="99"/>
    <w:unhideWhenUsed/>
    <w:rsid w:val="003B4CE7"/>
    <w:pPr>
      <w:keepLines w:val="0"/>
      <w:spacing w:before="100" w:beforeAutospacing="1" w:after="100" w:afterAutospacing="1" w:line="240" w:lineRule="auto"/>
    </w:pPr>
    <w:rPr>
      <w:rFonts w:ascii="Calibri" w:hAnsi="Calibri" w:cs="Calibri"/>
      <w:noProof w:val="0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9545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95455"/>
    <w:pPr>
      <w:keepLines w:val="0"/>
      <w:spacing w:after="0" w:line="240" w:lineRule="auto"/>
    </w:pPr>
    <w:rPr>
      <w:rFonts w:asciiTheme="minorHAnsi" w:eastAsiaTheme="minorEastAsia" w:hAnsiTheme="minorHAnsi"/>
      <w:noProof w:val="0"/>
      <w:spacing w:val="5"/>
      <w:sz w:val="20"/>
      <w:szCs w:val="20"/>
      <w:lang w:val="de-DE" w:eastAsia="zh-CN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95455"/>
    <w:rPr>
      <w:spacing w:val="5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04693"/>
    <w:pPr>
      <w:keepLines/>
      <w:spacing w:after="220"/>
    </w:pPr>
    <w:rPr>
      <w:rFonts w:ascii="Arial" w:eastAsiaTheme="minorHAnsi" w:hAnsi="Arial"/>
      <w:b/>
      <w:bCs/>
      <w:noProof/>
      <w:spacing w:val="0"/>
      <w:lang w:val="en-US" w:eastAsia="en-US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04693"/>
    <w:rPr>
      <w:rFonts w:ascii="Arial" w:eastAsiaTheme="minorHAnsi" w:hAnsi="Arial"/>
      <w:b/>
      <w:bCs/>
      <w:noProof/>
      <w:spacing w:val="5"/>
      <w:sz w:val="20"/>
      <w:szCs w:val="20"/>
      <w:lang w:val="en-US" w:eastAsia="en-US"/>
    </w:rPr>
  </w:style>
  <w:style w:type="paragraph" w:styleId="Listenabsatz">
    <w:name w:val="List Paragraph"/>
    <w:basedOn w:val="Standard"/>
    <w:uiPriority w:val="34"/>
    <w:qFormat/>
    <w:rsid w:val="00CF3857"/>
    <w:pPr>
      <w:ind w:left="720"/>
      <w:contextualSpacing/>
    </w:pPr>
  </w:style>
  <w:style w:type="paragraph" w:styleId="berarbeitung">
    <w:name w:val="Revision"/>
    <w:hidden/>
    <w:uiPriority w:val="99"/>
    <w:semiHidden/>
    <w:rsid w:val="00BC5915"/>
    <w:pPr>
      <w:spacing w:after="0" w:line="240" w:lineRule="auto"/>
    </w:pPr>
    <w:rPr>
      <w:rFonts w:ascii="Arial" w:eastAsiaTheme="minorHAnsi" w:hAnsi="Arial"/>
      <w:noProof/>
      <w:lang w:val="en-US" w:eastAsia="en-US"/>
    </w:rPr>
  </w:style>
  <w:style w:type="paragraph" w:customStyle="1" w:styleId="05-BulletPoints">
    <w:name w:val="05-Bullet Points"/>
    <w:basedOn w:val="Standard"/>
    <w:qFormat/>
    <w:rsid w:val="00410C2C"/>
    <w:pPr>
      <w:keepLines w:val="0"/>
      <w:numPr>
        <w:numId w:val="19"/>
      </w:numPr>
      <w:spacing w:after="160" w:line="252" w:lineRule="auto"/>
    </w:pPr>
    <w:rPr>
      <w:rFonts w:asciiTheme="minorHAnsi" w:hAnsiTheme="minorHAnsi"/>
      <w:noProof w:val="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0799">
          <w:marLeft w:val="288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37865">
          <w:marLeft w:val="288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vitesco-technologies.com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instagram.com/vitesco_technologies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hyperlink" Target="http://www.twitter.com/VitescoT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linkedin.com/company/vitesco-technologies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vitesco-technologies.com/de-de/press-events/press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hyperlink" Target="http://www.facebook.com/VitescoTechnologi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LegacyApp\Vitesco\191016_VT_Internes_Dokument_DE.dotx" TargetMode="External"/></Relationships>
</file>

<file path=word/theme/theme1.xml><?xml version="1.0" encoding="utf-8"?>
<a:theme xmlns:a="http://schemas.openxmlformats.org/drawingml/2006/main" name="Larissa">
  <a:themeElements>
    <a:clrScheme name="_Vitesco neu">
      <a:dk1>
        <a:srgbClr val="4A4944"/>
      </a:dk1>
      <a:lt1>
        <a:sysClr val="window" lastClr="FFFFFF"/>
      </a:lt1>
      <a:dk2>
        <a:srgbClr val="4A4944"/>
      </a:dk2>
      <a:lt2>
        <a:srgbClr val="F2E500"/>
      </a:lt2>
      <a:accent1>
        <a:srgbClr val="D4004A"/>
      </a:accent1>
      <a:accent2>
        <a:srgbClr val="B4C832"/>
      </a:accent2>
      <a:accent3>
        <a:srgbClr val="64AF5A"/>
      </a:accent3>
      <a:accent4>
        <a:srgbClr val="3CB4A5"/>
      </a:accent4>
      <a:accent5>
        <a:srgbClr val="008269"/>
      </a:accent5>
      <a:accent6>
        <a:srgbClr val="005546"/>
      </a:accent6>
      <a:hlink>
        <a:srgbClr val="4A4944"/>
      </a:hlink>
      <a:folHlink>
        <a:srgbClr val="4A4944"/>
      </a:folHlink>
    </a:clrScheme>
    <a:fontScheme name="Benutzerdefiniert 153">
      <a:majorFont>
        <a:latin typeface="Vitesco"/>
        <a:ea typeface=""/>
        <a:cs typeface=""/>
      </a:majorFont>
      <a:minorFont>
        <a:latin typeface="Vitesco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E3BA105D94E64E8D264C3266ABC877" ma:contentTypeVersion="16" ma:contentTypeDescription="Create a new document." ma:contentTypeScope="" ma:versionID="20bc850882180127b1ac9f57e0ceb190">
  <xsd:schema xmlns:xsd="http://www.w3.org/2001/XMLSchema" xmlns:xs="http://www.w3.org/2001/XMLSchema" xmlns:p="http://schemas.microsoft.com/office/2006/metadata/properties" xmlns:ns2="a1f08b33-4d80-448e-a8e5-46df489780f0" xmlns:ns3="f7b2704c-e464-486b-8f64-0f5c3115fb81" xmlns:ns4="bee1b695-a384-4131-8e0c-6744225eb758" xmlns:ns5="c2be4055-d4d6-452c-9a4e-421678f16cae" targetNamespace="http://schemas.microsoft.com/office/2006/metadata/properties" ma:root="true" ma:fieldsID="dd8b0946289b38099b3f90af33b09f92" ns2:_="" ns3:_="" ns4:_="" ns5:_="">
    <xsd:import namespace="a1f08b33-4d80-448e-a8e5-46df489780f0"/>
    <xsd:import namespace="f7b2704c-e464-486b-8f64-0f5c3115fb81"/>
    <xsd:import namespace="bee1b695-a384-4131-8e0c-6744225eb758"/>
    <xsd:import namespace="c2be4055-d4d6-452c-9a4e-421678f16cae"/>
    <xsd:element name="properties">
      <xsd:complexType>
        <xsd:sequence>
          <xsd:element name="documentManagement">
            <xsd:complexType>
              <xsd:all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KeyPoints" minOccurs="0"/>
                <xsd:element ref="ns2:MediaServiceLocation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LengthInSeconds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08b33-4d80-448e-a8e5-46df489780f0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8" nillable="true" ma:displayName="Tags" ma:internalName="MediaServiceAutoTags" ma:readOnly="true">
      <xsd:simpleType>
        <xsd:restriction base="dms:Text"/>
      </xsd:simpleType>
    </xsd:element>
    <xsd:element name="MediaServiceOCR" ma:index="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2704c-e464-486b-8f64-0f5c3115fb8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1b695-a384-4131-8e0c-6744225eb7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b937219-7576-41a1-b649-10f96e1e17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be4055-d4d6-452c-9a4e-421678f16ca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58075aba-f793-4326-8eac-856c2a7a323b}" ma:internalName="TaxCatchAll" ma:showField="CatchAllData" ma:web="c2be4055-d4d6-452c-9a4e-421678f16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7b2704c-e464-486b-8f64-0f5c3115fb81">
      <UserInfo>
        <DisplayName>Kuehnle, Andre</DisplayName>
        <AccountId>538</AccountId>
        <AccountType/>
      </UserInfo>
      <UserInfo>
        <DisplayName>Amann, Daniel</DisplayName>
        <AccountId>23</AccountId>
        <AccountType/>
      </UserInfo>
      <UserInfo>
        <DisplayName>Vieracker, Magdalena</DisplayName>
        <AccountId>539</AccountId>
        <AccountType/>
      </UserInfo>
      <UserInfo>
        <DisplayName>Geldhaeuser, Simone</DisplayName>
        <AccountId>30</AccountId>
        <AccountType/>
      </UserInfo>
    </SharedWithUsers>
    <lcf76f155ced4ddcb4097134ff3c332f xmlns="bee1b695-a384-4131-8e0c-6744225eb758">
      <Terms xmlns="http://schemas.microsoft.com/office/infopath/2007/PartnerControls"/>
    </lcf76f155ced4ddcb4097134ff3c332f>
    <TaxCatchAll xmlns="c2be4055-d4d6-452c-9a4e-421678f16ca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39274-F0C2-46BE-8C64-15FCFAC76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f08b33-4d80-448e-a8e5-46df489780f0"/>
    <ds:schemaRef ds:uri="f7b2704c-e464-486b-8f64-0f5c3115fb81"/>
    <ds:schemaRef ds:uri="bee1b695-a384-4131-8e0c-6744225eb758"/>
    <ds:schemaRef ds:uri="c2be4055-d4d6-452c-9a4e-421678f16c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E42231-AD86-4BA6-A421-0040C85F7D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024F40-434E-47FF-BCC4-7871915C4323}">
  <ds:schemaRefs>
    <ds:schemaRef ds:uri="http://schemas.microsoft.com/office/2006/metadata/properties"/>
    <ds:schemaRef ds:uri="http://schemas.microsoft.com/office/infopath/2007/PartnerControls"/>
    <ds:schemaRef ds:uri="f7b2704c-e464-486b-8f64-0f5c3115fb81"/>
    <ds:schemaRef ds:uri="bee1b695-a384-4131-8e0c-6744225eb758"/>
    <ds:schemaRef ds:uri="c2be4055-d4d6-452c-9a4e-421678f16cae"/>
  </ds:schemaRefs>
</ds:datastoreItem>
</file>

<file path=customXml/itemProps4.xml><?xml version="1.0" encoding="utf-8"?>
<ds:datastoreItem xmlns:ds="http://schemas.openxmlformats.org/officeDocument/2006/customXml" ds:itemID="{8E250773-BA8A-41E0-A40E-32417EFE8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191016_VT_Internes_Dokument_DE.dotx</Template>
  <TotalTime>0</TotalTime>
  <Pages>2</Pages>
  <Words>563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Vitesco Technologies</Company>
  <LinksUpToDate>false</LinksUpToDate>
  <CharactersWithSpaces>4107</CharactersWithSpaces>
  <SharedDoc>false</SharedDoc>
  <HLinks>
    <vt:vector size="30" baseType="variant">
      <vt:variant>
        <vt:i4>4718710</vt:i4>
      </vt:variant>
      <vt:variant>
        <vt:i4>12</vt:i4>
      </vt:variant>
      <vt:variant>
        <vt:i4>0</vt:i4>
      </vt:variant>
      <vt:variant>
        <vt:i4>5</vt:i4>
      </vt:variant>
      <vt:variant>
        <vt:lpwstr>http://www.instagram.com/vitesco_technologies</vt:lpwstr>
      </vt:variant>
      <vt:variant>
        <vt:lpwstr/>
      </vt:variant>
      <vt:variant>
        <vt:i4>3473444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http://www.facebook.com/VitescoTechnologies</vt:lpwstr>
      </vt:variant>
      <vt:variant>
        <vt:lpwstr/>
      </vt:variant>
      <vt:variant>
        <vt:i4>2097207</vt:i4>
      </vt:variant>
      <vt:variant>
        <vt:i4>6</vt:i4>
      </vt:variant>
      <vt:variant>
        <vt:i4>0</vt:i4>
      </vt:variant>
      <vt:variant>
        <vt:i4>5</vt:i4>
      </vt:variant>
      <vt:variant>
        <vt:lpwstr>http://www.twitter.com/VitescoT</vt:lpwstr>
      </vt:variant>
      <vt:variant>
        <vt:lpwstr/>
      </vt:variant>
      <vt:variant>
        <vt:i4>4194377</vt:i4>
      </vt:variant>
      <vt:variant>
        <vt:i4>3</vt:i4>
      </vt:variant>
      <vt:variant>
        <vt:i4>0</vt:i4>
      </vt:variant>
      <vt:variant>
        <vt:i4>5</vt:i4>
      </vt:variant>
      <vt:variant>
        <vt:lpwstr>http://www.linkedin.com/company/vitesco-technologies</vt:lpwstr>
      </vt:variant>
      <vt:variant>
        <vt:lpwstr/>
      </vt:variant>
      <vt:variant>
        <vt:i4>4980747</vt:i4>
      </vt:variant>
      <vt:variant>
        <vt:i4>0</vt:i4>
      </vt:variant>
      <vt:variant>
        <vt:i4>0</vt:i4>
      </vt:variant>
      <vt:variant>
        <vt:i4>5</vt:i4>
      </vt:variant>
      <vt:variant>
        <vt:lpwstr>http://www.vitesco-technologies.com/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Peters, Lara Anna (uic31180)</dc:creator>
  <cp:keywords/>
  <dc:description/>
  <cp:lastModifiedBy>Boros, Henrik (uiv07800)</cp:lastModifiedBy>
  <cp:revision>3</cp:revision>
  <cp:lastPrinted>2022-09-08T12:32:00Z</cp:lastPrinted>
  <dcterms:created xsi:type="dcterms:W3CDTF">2022-09-08T10:00:00Z</dcterms:created>
  <dcterms:modified xsi:type="dcterms:W3CDTF">2022-09-08T12:32:00Z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0x010100B6E3BA105D94E64E8D264C3266ABC877</vt:lpwstr>
  </property>
  <property fmtid="{D5CDD505-2E9C-101B-9397-08002B2CF9AE}" pid="3" name="MSIP_Label_3f3ac890-09a1-47d3-8d04-15427d7fec91_Enabled">
    <vt:lpwstr>True</vt:lpwstr>
  </property>
  <property fmtid="{D5CDD505-2E9C-101B-9397-08002B2CF9AE}" pid="4" name="MSIP_Label_3f3ac890-09a1-47d3-8d04-15427d7fec91_SiteId">
    <vt:lpwstr>39b77101-99b7-41c9-8d6a-7794b9d48476</vt:lpwstr>
  </property>
  <property fmtid="{D5CDD505-2E9C-101B-9397-08002B2CF9AE}" pid="5" name="MSIP_Label_3f3ac890-09a1-47d3-8d04-15427d7fec91_ActionId">
    <vt:lpwstr>2d2eb7d7-fe8a-4a2a-96a5-843a3027d2f4</vt:lpwstr>
  </property>
  <property fmtid="{D5CDD505-2E9C-101B-9397-08002B2CF9AE}" pid="6" name="MSIP_Label_3f3ac890-09a1-47d3-8d04-15427d7fec91_Method">
    <vt:lpwstr>Privileged</vt:lpwstr>
  </property>
  <property fmtid="{D5CDD505-2E9C-101B-9397-08002B2CF9AE}" pid="7" name="MSIP_Label_3f3ac890-09a1-47d3-8d04-15427d7fec91_SetDate">
    <vt:lpwstr>2021-06-07T07:10:31Z</vt:lpwstr>
  </property>
  <property fmtid="{D5CDD505-2E9C-101B-9397-08002B2CF9AE}" pid="8" name="MSIP_Label_3f3ac890-09a1-47d3-8d04-15427d7fec91_Name">
    <vt:lpwstr>Internal</vt:lpwstr>
  </property>
  <property fmtid="{D5CDD505-2E9C-101B-9397-08002B2CF9AE}" pid="9" name="MSIP_Label_3f3ac890-09a1-47d3-8d04-15427d7fec91_ContentBits">
    <vt:lpwstr>0</vt:lpwstr>
  </property>
  <property fmtid="{D5CDD505-2E9C-101B-9397-08002B2CF9AE}" pid="10" name="MediaServiceImageTags">
    <vt:lpwstr/>
  </property>
</Properties>
</file>